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225C4" w14:textId="583A42D3" w:rsidR="00040A40" w:rsidRDefault="00E142E2" w:rsidP="00E142E2">
      <w:pPr>
        <w:spacing w:after="0"/>
        <w:jc w:val="right"/>
        <w:rPr>
          <w:rFonts w:cs="Arial"/>
          <w:color w:val="000000"/>
          <w:szCs w:val="24"/>
        </w:rPr>
      </w:pPr>
      <w:r>
        <w:rPr>
          <w:szCs w:val="24"/>
        </w:rPr>
        <w:t xml:space="preserve">Załącznik nr </w:t>
      </w:r>
      <w:r w:rsidR="00613168">
        <w:rPr>
          <w:szCs w:val="24"/>
        </w:rPr>
        <w:t>4</w:t>
      </w:r>
      <w:r>
        <w:rPr>
          <w:szCs w:val="24"/>
        </w:rPr>
        <w:t xml:space="preserve"> do zapytania ofertowego nr</w:t>
      </w:r>
      <w:r>
        <w:rPr>
          <w:rFonts w:cs="Arial"/>
          <w:color w:val="000000"/>
          <w:szCs w:val="24"/>
        </w:rPr>
        <w:t>……………………………..</w:t>
      </w:r>
    </w:p>
    <w:p w14:paraId="25C34787" w14:textId="77777777" w:rsidR="00E142E2" w:rsidRDefault="00E142E2" w:rsidP="00E142E2">
      <w:pPr>
        <w:spacing w:after="0"/>
        <w:jc w:val="right"/>
        <w:rPr>
          <w:rFonts w:ascii="Arial" w:hAnsi="Arial" w:cs="Arial"/>
          <w:color w:val="E7392F"/>
        </w:rPr>
      </w:pPr>
    </w:p>
    <w:p w14:paraId="7D62AAC1" w14:textId="52F19230" w:rsidR="00032835" w:rsidRPr="00B70355" w:rsidRDefault="00753E9A" w:rsidP="00C25ABB">
      <w:pPr>
        <w:spacing w:after="0"/>
        <w:jc w:val="left"/>
        <w:rPr>
          <w:rFonts w:ascii="Arial" w:hAnsi="Arial" w:cs="Arial"/>
          <w:color w:val="E7392F"/>
        </w:rPr>
      </w:pPr>
      <w:r w:rsidRPr="00B70355">
        <w:rPr>
          <w:rFonts w:ascii="Arial" w:hAnsi="Arial" w:cs="Arial"/>
          <w:color w:val="E7392F"/>
        </w:rPr>
        <w:t>Ankieta dla podmiotu przetwarzającego dane osobowe (procesora)</w:t>
      </w:r>
    </w:p>
    <w:p w14:paraId="4D3DB881" w14:textId="77777777" w:rsidR="00032835" w:rsidRPr="00B70355" w:rsidRDefault="00613168" w:rsidP="00C25ABB">
      <w:pPr>
        <w:jc w:val="left"/>
        <w:rPr>
          <w:rFonts w:ascii="Arial" w:hAnsi="Arial" w:cs="Arial"/>
          <w:color w:val="E7392F"/>
        </w:rPr>
      </w:pPr>
      <w:r>
        <w:rPr>
          <w:rFonts w:ascii="Arial" w:hAnsi="Arial" w:cs="Arial"/>
          <w:color w:val="E7392F"/>
        </w:rPr>
        <w:pict w14:anchorId="021EF828">
          <v:rect id="_x0000_i1025" style="width:453.6pt;height:1.5pt" o:hrstd="t" o:hrnoshade="t" o:hr="t" fillcolor="black [3213]" stroked="f"/>
        </w:pict>
      </w:r>
    </w:p>
    <w:p w14:paraId="53DC1995" w14:textId="77777777" w:rsidR="000F42DA" w:rsidRPr="00B70355" w:rsidRDefault="000F42DA" w:rsidP="00C25ABB">
      <w:pPr>
        <w:spacing w:after="0"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3402"/>
        <w:gridCol w:w="1003"/>
      </w:tblGrid>
      <w:tr w:rsidR="00753E9A" w:rsidRPr="00B70355" w14:paraId="1430F037" w14:textId="77777777" w:rsidTr="00384A43">
        <w:tc>
          <w:tcPr>
            <w:tcW w:w="562" w:type="dxa"/>
            <w:vAlign w:val="center"/>
          </w:tcPr>
          <w:p w14:paraId="3DCE5879" w14:textId="77777777" w:rsidR="00753E9A" w:rsidRPr="00B70355" w:rsidRDefault="00384A43" w:rsidP="00384A43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  <w:tc>
          <w:tcPr>
            <w:tcW w:w="8091" w:type="dxa"/>
            <w:gridSpan w:val="3"/>
          </w:tcPr>
          <w:p w14:paraId="3024F0A6" w14:textId="77777777" w:rsidR="00753E9A" w:rsidRPr="00B70355" w:rsidRDefault="000F42DA" w:rsidP="005D33A7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Wykonawca w ramach realizacji </w:t>
            </w:r>
            <w:r w:rsidR="00384A43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umowy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nie będzie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przetwarzał danych </w:t>
            </w:r>
            <w:r w:rsidR="005D33A7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osobowych w imieniu Administratora </w:t>
            </w:r>
            <w:r w:rsidR="005D33A7" w:rsidRPr="00B70355">
              <w:rPr>
                <w:rFonts w:ascii="Arial" w:hAnsi="Arial" w:cs="Arial"/>
                <w:b/>
                <w:color w:val="E7392F"/>
                <w:sz w:val="20"/>
                <w:szCs w:val="20"/>
              </w:rPr>
              <w:t>(należy pominąć dalszą część ankiety)</w:t>
            </w:r>
          </w:p>
        </w:tc>
      </w:tr>
      <w:tr w:rsidR="00384A43" w:rsidRPr="00B70355" w14:paraId="35B316BF" w14:textId="77777777" w:rsidTr="004F6812">
        <w:tc>
          <w:tcPr>
            <w:tcW w:w="562" w:type="dxa"/>
            <w:vAlign w:val="center"/>
          </w:tcPr>
          <w:p w14:paraId="347C34A4" w14:textId="77777777" w:rsidR="00384A43" w:rsidRPr="00B70355" w:rsidRDefault="00384A43" w:rsidP="00384A43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  <w:tc>
          <w:tcPr>
            <w:tcW w:w="8091" w:type="dxa"/>
            <w:gridSpan w:val="3"/>
          </w:tcPr>
          <w:p w14:paraId="1BFC3612" w14:textId="77777777" w:rsidR="00384A43" w:rsidRPr="00B70355" w:rsidRDefault="00384A43" w:rsidP="005D33A7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Wykonawca w ramach realizacji umowy </w:t>
            </w:r>
            <w:r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będzie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przetwarzał dane osobowe </w:t>
            </w:r>
            <w:r w:rsidR="005D33A7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w imieniu Administratora</w:t>
            </w:r>
          </w:p>
        </w:tc>
      </w:tr>
      <w:tr w:rsidR="00AB11CB" w:rsidRPr="00B70355" w14:paraId="6D1910AE" w14:textId="77777777" w:rsidTr="00561BD4">
        <w:trPr>
          <w:trHeight w:val="492"/>
        </w:trPr>
        <w:tc>
          <w:tcPr>
            <w:tcW w:w="8653" w:type="dxa"/>
            <w:gridSpan w:val="4"/>
            <w:shd w:val="clear" w:color="auto" w:fill="D9D9D9" w:themeFill="background1" w:themeFillShade="D9"/>
            <w:vAlign w:val="center"/>
          </w:tcPr>
          <w:p w14:paraId="327C7ECB" w14:textId="77777777" w:rsidR="00AB11CB" w:rsidRPr="00B70355" w:rsidRDefault="00AB11CB" w:rsidP="002E2FA9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Opis celu </w:t>
            </w:r>
            <w:r w:rsidR="002E2FA9"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przetwarzania</w:t>
            </w:r>
          </w:p>
        </w:tc>
      </w:tr>
      <w:tr w:rsidR="00AB11CB" w:rsidRPr="00B70355" w14:paraId="59AA845C" w14:textId="77777777" w:rsidTr="003F36E2">
        <w:trPr>
          <w:trHeight w:val="981"/>
        </w:trPr>
        <w:tc>
          <w:tcPr>
            <w:tcW w:w="8653" w:type="dxa"/>
            <w:gridSpan w:val="4"/>
          </w:tcPr>
          <w:p w14:paraId="75A1C25E" w14:textId="77777777" w:rsidR="00AB11CB" w:rsidRPr="00B70355" w:rsidRDefault="003F36E2" w:rsidP="003F36E2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Należy określić w jakim celu podmiot przetwarzający będzie przetwarzał dane osobowe w imieniu Administratora.</w:t>
            </w:r>
          </w:p>
        </w:tc>
      </w:tr>
      <w:tr w:rsidR="00384A43" w:rsidRPr="00B70355" w14:paraId="327906E7" w14:textId="77777777" w:rsidTr="000F42DA">
        <w:trPr>
          <w:trHeight w:val="492"/>
        </w:trPr>
        <w:tc>
          <w:tcPr>
            <w:tcW w:w="8653" w:type="dxa"/>
            <w:gridSpan w:val="4"/>
            <w:shd w:val="clear" w:color="auto" w:fill="D9D9D9" w:themeFill="background1" w:themeFillShade="D9"/>
            <w:vAlign w:val="center"/>
          </w:tcPr>
          <w:p w14:paraId="7DA4B321" w14:textId="77777777" w:rsidR="00384A43" w:rsidRPr="00B70355" w:rsidRDefault="00384A43" w:rsidP="00384A43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Zakres powierzonych danych osobowych</w:t>
            </w:r>
          </w:p>
        </w:tc>
      </w:tr>
      <w:tr w:rsidR="00384A43" w:rsidRPr="00B70355" w14:paraId="7BB3D313" w14:textId="77777777" w:rsidTr="001D2C4D">
        <w:tc>
          <w:tcPr>
            <w:tcW w:w="8653" w:type="dxa"/>
            <w:gridSpan w:val="4"/>
          </w:tcPr>
          <w:p w14:paraId="680AA6F4" w14:textId="77777777" w:rsidR="00384A43" w:rsidRPr="00B70355" w:rsidRDefault="00384A43" w:rsidP="0044140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Kategorie danych 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osobowych</w:t>
            </w:r>
            <w:r w:rsidR="00441404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</w:tr>
      <w:tr w:rsidR="00384A43" w:rsidRPr="00B70355" w14:paraId="0D0705DC" w14:textId="77777777" w:rsidTr="000F42DA">
        <w:trPr>
          <w:trHeight w:val="1779"/>
        </w:trPr>
        <w:tc>
          <w:tcPr>
            <w:tcW w:w="8653" w:type="dxa"/>
            <w:gridSpan w:val="4"/>
          </w:tcPr>
          <w:p w14:paraId="3CB58A72" w14:textId="77777777" w:rsidR="003A0A43" w:rsidRPr="00B70355" w:rsidRDefault="00384A43" w:rsidP="00384A43">
            <w:pPr>
              <w:spacing w:after="0"/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Należy określić katalog danych osobowych które Wykonawca będzie przetwarzał w związku z realizacją umowy. </w:t>
            </w:r>
          </w:p>
          <w:p w14:paraId="1B8D0BB6" w14:textId="77777777" w:rsidR="00384A43" w:rsidRPr="00B70355" w:rsidRDefault="00384A43" w:rsidP="00384A43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Przykład: imię, nazwisko, numer PESEL, wyniki badań diagnostycznych. </w:t>
            </w:r>
          </w:p>
        </w:tc>
      </w:tr>
      <w:tr w:rsidR="00384A43" w:rsidRPr="00B70355" w14:paraId="65ED2ADD" w14:textId="77777777" w:rsidTr="003634A9">
        <w:tc>
          <w:tcPr>
            <w:tcW w:w="8653" w:type="dxa"/>
            <w:gridSpan w:val="4"/>
          </w:tcPr>
          <w:p w14:paraId="61787A00" w14:textId="77777777" w:rsidR="00384A43" w:rsidRPr="00B70355" w:rsidRDefault="00384A43" w:rsidP="0044140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Kategorie osób</w:t>
            </w:r>
            <w:r w:rsidR="00441404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, których dotyczą dane osobowe:</w:t>
            </w:r>
          </w:p>
        </w:tc>
      </w:tr>
      <w:tr w:rsidR="00384A43" w:rsidRPr="00B70355" w14:paraId="2963FC2A" w14:textId="77777777" w:rsidTr="000F42DA">
        <w:trPr>
          <w:trHeight w:val="1996"/>
        </w:trPr>
        <w:tc>
          <w:tcPr>
            <w:tcW w:w="8653" w:type="dxa"/>
            <w:gridSpan w:val="4"/>
          </w:tcPr>
          <w:p w14:paraId="56924A75" w14:textId="77777777" w:rsidR="003A0A43" w:rsidRPr="00B70355" w:rsidRDefault="00384A43" w:rsidP="003A0A43">
            <w:pPr>
              <w:spacing w:after="0"/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Należy określić </w:t>
            </w:r>
            <w:r w:rsidR="003A0A43"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kategorie</w:t>
            </w: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 </w:t>
            </w:r>
            <w:r w:rsidR="003A0A43"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osób których dotyczą dane osobowe, które Wykonawca będzie przetwarzał w związku z realizacją umowy. </w:t>
            </w:r>
          </w:p>
          <w:p w14:paraId="453F531B" w14:textId="77777777" w:rsidR="00384A43" w:rsidRPr="00B70355" w:rsidRDefault="00384A43" w:rsidP="003A0A43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Przykład: </w:t>
            </w:r>
            <w:r w:rsidR="003A0A43"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pacjenci Administratora, pracownicy Administratora, kontrahenci Administratora będący osobami fizycznymi.</w:t>
            </w:r>
          </w:p>
        </w:tc>
      </w:tr>
      <w:tr w:rsidR="003A0A43" w:rsidRPr="00B70355" w14:paraId="1C100944" w14:textId="77777777" w:rsidTr="00CA7D85">
        <w:tc>
          <w:tcPr>
            <w:tcW w:w="8653" w:type="dxa"/>
            <w:gridSpan w:val="4"/>
          </w:tcPr>
          <w:p w14:paraId="7BCDAA6D" w14:textId="77777777" w:rsidR="003A0A43" w:rsidRPr="00B70355" w:rsidRDefault="003A0A43" w:rsidP="0044140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Charakter danych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osobowych:</w:t>
            </w:r>
          </w:p>
        </w:tc>
      </w:tr>
      <w:tr w:rsidR="003A0A43" w:rsidRPr="00B70355" w14:paraId="1D7E7D29" w14:textId="77777777" w:rsidTr="00441404">
        <w:tc>
          <w:tcPr>
            <w:tcW w:w="4248" w:type="dxa"/>
            <w:gridSpan w:val="2"/>
          </w:tcPr>
          <w:p w14:paraId="2E403E4F" w14:textId="77777777" w:rsidR="003A0A43" w:rsidRPr="00B70355" w:rsidRDefault="003A0A43" w:rsidP="00384A43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Dane osobowe zwykłe</w:t>
            </w:r>
          </w:p>
        </w:tc>
        <w:tc>
          <w:tcPr>
            <w:tcW w:w="4405" w:type="dxa"/>
            <w:gridSpan w:val="2"/>
          </w:tcPr>
          <w:p w14:paraId="71A336E9" w14:textId="77777777" w:rsidR="003A0A43" w:rsidRPr="00B70355" w:rsidRDefault="003A0A43" w:rsidP="00384A43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Dane osobowe szczególnych kategorii (w rozumieniu art. 9 RODO)</w:t>
            </w:r>
          </w:p>
        </w:tc>
      </w:tr>
      <w:tr w:rsidR="00441404" w:rsidRPr="00B70355" w14:paraId="0D378D2F" w14:textId="77777777" w:rsidTr="00561BD4">
        <w:trPr>
          <w:trHeight w:val="492"/>
        </w:trPr>
        <w:tc>
          <w:tcPr>
            <w:tcW w:w="8653" w:type="dxa"/>
            <w:gridSpan w:val="4"/>
            <w:shd w:val="clear" w:color="auto" w:fill="D9D9D9" w:themeFill="background1" w:themeFillShade="D9"/>
            <w:vAlign w:val="center"/>
          </w:tcPr>
          <w:p w14:paraId="189452C2" w14:textId="77777777" w:rsidR="00441404" w:rsidRPr="00B70355" w:rsidRDefault="00441404" w:rsidP="00561BD4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Sposób przetwarzania </w:t>
            </w:r>
          </w:p>
        </w:tc>
      </w:tr>
      <w:tr w:rsidR="00441404" w:rsidRPr="00B70355" w14:paraId="769A697F" w14:textId="77777777" w:rsidTr="00E4470E">
        <w:tc>
          <w:tcPr>
            <w:tcW w:w="8653" w:type="dxa"/>
            <w:gridSpan w:val="4"/>
          </w:tcPr>
          <w:p w14:paraId="272FFA19" w14:textId="77777777" w:rsidR="00441404" w:rsidRPr="00B70355" w:rsidRDefault="00441404" w:rsidP="0044140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Czy Wykonawca będzie przetwarzał dane osobowe poza siedzibą Administratora? </w:t>
            </w:r>
          </w:p>
        </w:tc>
      </w:tr>
      <w:tr w:rsidR="00441404" w:rsidRPr="00B70355" w14:paraId="4CF39A78" w14:textId="77777777" w:rsidTr="00441404">
        <w:trPr>
          <w:trHeight w:val="2150"/>
        </w:trPr>
        <w:tc>
          <w:tcPr>
            <w:tcW w:w="7650" w:type="dxa"/>
            <w:gridSpan w:val="3"/>
          </w:tcPr>
          <w:p w14:paraId="1CCE13DE" w14:textId="77777777" w:rsidR="00441404" w:rsidRPr="00B70355" w:rsidRDefault="00441404" w:rsidP="0044140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lastRenderedPageBreak/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TAK. W jaki sposób?</w:t>
            </w:r>
          </w:p>
          <w:p w14:paraId="28DCE053" w14:textId="77777777" w:rsidR="00441404" w:rsidRPr="00B70355" w:rsidRDefault="00441404" w:rsidP="00441404">
            <w:pPr>
              <w:spacing w:after="0" w:line="240" w:lineRule="auto"/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Przykład: zdalny dostęp, archiwizacja dokumentacji, serwis</w:t>
            </w:r>
            <w:r w:rsidR="00941BE4"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owanie</w:t>
            </w: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 urządzeń wyposażonych w nośniki zawierające dane osobowe.</w:t>
            </w:r>
          </w:p>
          <w:p w14:paraId="3C969E3A" w14:textId="77777777" w:rsidR="00441404" w:rsidRPr="00B70355" w:rsidRDefault="00441404" w:rsidP="0044140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03" w:type="dxa"/>
          </w:tcPr>
          <w:p w14:paraId="7940FB3F" w14:textId="77777777" w:rsidR="00441404" w:rsidRPr="00B70355" w:rsidRDefault="00441404" w:rsidP="0044140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NIE</w:t>
            </w:r>
          </w:p>
        </w:tc>
      </w:tr>
      <w:tr w:rsidR="00441404" w:rsidRPr="00B70355" w14:paraId="33D63422" w14:textId="77777777" w:rsidTr="00561BD4">
        <w:tc>
          <w:tcPr>
            <w:tcW w:w="8653" w:type="dxa"/>
            <w:gridSpan w:val="4"/>
          </w:tcPr>
          <w:p w14:paraId="3879CDBA" w14:textId="77777777" w:rsidR="00441404" w:rsidRPr="00B70355" w:rsidRDefault="00441404" w:rsidP="0044140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Czy dane osobowe przetwarzane w imieniu Administratora będą przekazywane poza EOG?  </w:t>
            </w:r>
          </w:p>
        </w:tc>
      </w:tr>
      <w:tr w:rsidR="000C715C" w:rsidRPr="00B70355" w14:paraId="75247450" w14:textId="77777777" w:rsidTr="000C715C">
        <w:trPr>
          <w:trHeight w:val="280"/>
        </w:trPr>
        <w:tc>
          <w:tcPr>
            <w:tcW w:w="7650" w:type="dxa"/>
            <w:gridSpan w:val="3"/>
          </w:tcPr>
          <w:p w14:paraId="3B9AD4D8" w14:textId="77777777" w:rsidR="000C715C" w:rsidRPr="00B70355" w:rsidRDefault="000C715C" w:rsidP="000C715C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TAK</w:t>
            </w:r>
          </w:p>
        </w:tc>
        <w:tc>
          <w:tcPr>
            <w:tcW w:w="1003" w:type="dxa"/>
            <w:vMerge w:val="restart"/>
          </w:tcPr>
          <w:p w14:paraId="3DE429CD" w14:textId="77777777" w:rsidR="000C715C" w:rsidRPr="00B70355" w:rsidRDefault="000C715C" w:rsidP="00561BD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NIE</w:t>
            </w:r>
          </w:p>
        </w:tc>
      </w:tr>
      <w:tr w:rsidR="000C715C" w:rsidRPr="00B70355" w14:paraId="302347CB" w14:textId="77777777" w:rsidTr="00101A4C">
        <w:trPr>
          <w:trHeight w:val="1674"/>
        </w:trPr>
        <w:tc>
          <w:tcPr>
            <w:tcW w:w="7650" w:type="dxa"/>
            <w:gridSpan w:val="3"/>
          </w:tcPr>
          <w:p w14:paraId="128F0EE9" w14:textId="77777777" w:rsidR="000C715C" w:rsidRPr="00B70355" w:rsidRDefault="000C715C" w:rsidP="00561BD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Kraje </w:t>
            </w:r>
            <w:r w:rsidR="00941BE4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spoza EOG 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do których dane osobowe będą przekazywane</w:t>
            </w:r>
            <w:r w:rsidR="00101A4C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41BE4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wraz z</w:t>
            </w:r>
            <w:r w:rsidR="00101A4C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podstawą przekazania lub opisem zabezpieczeń (art. 45 – 49 RODO)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003" w:type="dxa"/>
            <w:vMerge/>
          </w:tcPr>
          <w:p w14:paraId="153BBF36" w14:textId="77777777" w:rsidR="000C715C" w:rsidRPr="00B70355" w:rsidRDefault="000C715C" w:rsidP="00561BD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C715C" w:rsidRPr="00B70355" w14:paraId="4BE7579E" w14:textId="77777777" w:rsidTr="00496DC7">
        <w:trPr>
          <w:trHeight w:val="706"/>
        </w:trPr>
        <w:tc>
          <w:tcPr>
            <w:tcW w:w="7650" w:type="dxa"/>
            <w:gridSpan w:val="3"/>
          </w:tcPr>
          <w:p w14:paraId="54861408" w14:textId="77777777" w:rsidR="000C715C" w:rsidRPr="00B70355" w:rsidRDefault="000C715C" w:rsidP="00561BD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Zakres danych osobowych przekazywanych poza EOG:</w:t>
            </w:r>
          </w:p>
        </w:tc>
        <w:tc>
          <w:tcPr>
            <w:tcW w:w="1003" w:type="dxa"/>
            <w:vMerge/>
          </w:tcPr>
          <w:p w14:paraId="36BB5637" w14:textId="77777777" w:rsidR="000C715C" w:rsidRPr="00B70355" w:rsidRDefault="000C715C" w:rsidP="00561BD4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C715C" w:rsidRPr="00B70355" w14:paraId="311AE622" w14:textId="77777777" w:rsidTr="00C50132">
        <w:tc>
          <w:tcPr>
            <w:tcW w:w="8653" w:type="dxa"/>
            <w:gridSpan w:val="4"/>
          </w:tcPr>
          <w:p w14:paraId="051927DC" w14:textId="77777777" w:rsidR="000C715C" w:rsidRPr="00B70355" w:rsidRDefault="000C715C" w:rsidP="00496DC7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Czy podczas przetwarzania</w:t>
            </w:r>
            <w:r w:rsidR="00312C5A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danych osobowych w ramach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496DC7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realizacji umowy Wykonawca będzie korzystał z usług innych podmiotów przetwarzających (podprocesorów)?</w:t>
            </w:r>
          </w:p>
        </w:tc>
      </w:tr>
      <w:tr w:rsidR="000C715C" w:rsidRPr="00B70355" w14:paraId="75DEE63F" w14:textId="77777777" w:rsidTr="00C50132">
        <w:trPr>
          <w:trHeight w:val="280"/>
        </w:trPr>
        <w:tc>
          <w:tcPr>
            <w:tcW w:w="7650" w:type="dxa"/>
            <w:gridSpan w:val="3"/>
          </w:tcPr>
          <w:p w14:paraId="6FFB7D91" w14:textId="77777777" w:rsidR="000C715C" w:rsidRPr="00B70355" w:rsidRDefault="000C715C" w:rsidP="00C50132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TAK</w:t>
            </w:r>
          </w:p>
        </w:tc>
        <w:tc>
          <w:tcPr>
            <w:tcW w:w="1003" w:type="dxa"/>
            <w:vMerge w:val="restart"/>
          </w:tcPr>
          <w:p w14:paraId="1E0D0E00" w14:textId="77777777" w:rsidR="000C715C" w:rsidRPr="00B70355" w:rsidRDefault="000C715C" w:rsidP="00C50132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NIE</w:t>
            </w:r>
          </w:p>
        </w:tc>
      </w:tr>
      <w:tr w:rsidR="000C715C" w:rsidRPr="00B70355" w14:paraId="2856D9DB" w14:textId="77777777" w:rsidTr="00496DC7">
        <w:trPr>
          <w:trHeight w:val="1284"/>
        </w:trPr>
        <w:tc>
          <w:tcPr>
            <w:tcW w:w="7650" w:type="dxa"/>
            <w:gridSpan w:val="3"/>
          </w:tcPr>
          <w:p w14:paraId="0333ED56" w14:textId="77777777" w:rsidR="000C715C" w:rsidRPr="00B70355" w:rsidRDefault="000C715C" w:rsidP="00C50132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Kategorie </w:t>
            </w:r>
            <w:r w:rsidR="00496DC7"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podprocesorów:</w:t>
            </w:r>
          </w:p>
          <w:p w14:paraId="7A24A5D3" w14:textId="77777777" w:rsidR="000C715C" w:rsidRPr="00B70355" w:rsidRDefault="00496DC7" w:rsidP="00496DC7">
            <w:pPr>
              <w:spacing w:after="0" w:line="240" w:lineRule="auto"/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B70355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Przykład: outsourcing określonych procesów przetwarzania, obsługa IT, ochrona mienia, </w:t>
            </w:r>
          </w:p>
        </w:tc>
        <w:tc>
          <w:tcPr>
            <w:tcW w:w="1003" w:type="dxa"/>
            <w:vMerge/>
          </w:tcPr>
          <w:p w14:paraId="6AFA8896" w14:textId="77777777" w:rsidR="000C715C" w:rsidRPr="00B70355" w:rsidRDefault="000C715C" w:rsidP="00C50132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12C5A" w:rsidRPr="00B70355" w14:paraId="6FC60567" w14:textId="77777777" w:rsidTr="00F37F38">
        <w:tc>
          <w:tcPr>
            <w:tcW w:w="8653" w:type="dxa"/>
            <w:gridSpan w:val="4"/>
          </w:tcPr>
          <w:p w14:paraId="26F067AC" w14:textId="77777777" w:rsidR="00312C5A" w:rsidRPr="00B70355" w:rsidRDefault="00312C5A" w:rsidP="00F37F38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Czy Wykonawca wyznaczył Inspektora Ochrony Danych?</w:t>
            </w:r>
          </w:p>
        </w:tc>
      </w:tr>
      <w:tr w:rsidR="00312C5A" w:rsidRPr="00B70355" w14:paraId="72C36C12" w14:textId="77777777" w:rsidTr="00F37F38">
        <w:trPr>
          <w:trHeight w:val="280"/>
        </w:trPr>
        <w:tc>
          <w:tcPr>
            <w:tcW w:w="7650" w:type="dxa"/>
            <w:gridSpan w:val="3"/>
          </w:tcPr>
          <w:p w14:paraId="1ACA2B0B" w14:textId="77777777" w:rsidR="00312C5A" w:rsidRPr="00B70355" w:rsidRDefault="00312C5A" w:rsidP="00F37F38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TAK</w:t>
            </w:r>
          </w:p>
        </w:tc>
        <w:tc>
          <w:tcPr>
            <w:tcW w:w="1003" w:type="dxa"/>
            <w:vMerge w:val="restart"/>
          </w:tcPr>
          <w:p w14:paraId="58E20AC1" w14:textId="77777777" w:rsidR="00312C5A" w:rsidRPr="00B70355" w:rsidRDefault="00312C5A" w:rsidP="00F37F38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Segoe UI Symbol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NIE</w:t>
            </w:r>
          </w:p>
        </w:tc>
      </w:tr>
      <w:tr w:rsidR="00312C5A" w:rsidRPr="00B70355" w14:paraId="49B711F4" w14:textId="77777777" w:rsidTr="00312C5A">
        <w:trPr>
          <w:trHeight w:val="797"/>
        </w:trPr>
        <w:tc>
          <w:tcPr>
            <w:tcW w:w="7650" w:type="dxa"/>
            <w:gridSpan w:val="3"/>
          </w:tcPr>
          <w:p w14:paraId="4E15E633" w14:textId="77777777" w:rsidR="00312C5A" w:rsidRPr="00B70355" w:rsidRDefault="00312C5A" w:rsidP="00312C5A">
            <w:pPr>
              <w:spacing w:before="120"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Imię i nazwisko IOD  ____________________________________________________</w:t>
            </w:r>
          </w:p>
          <w:p w14:paraId="392D0F84" w14:textId="77777777" w:rsidR="00312C5A" w:rsidRPr="00B70355" w:rsidRDefault="00312C5A" w:rsidP="00312C5A">
            <w:pPr>
              <w:spacing w:before="120"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0355">
              <w:rPr>
                <w:rFonts w:ascii="Arial" w:hAnsi="Arial" w:cs="Arial"/>
                <w:color w:val="000000" w:themeColor="text1"/>
                <w:sz w:val="20"/>
                <w:szCs w:val="20"/>
              </w:rPr>
              <w:t>Telefon kontaktowy lub adres e-mail IDO ___________________________________</w:t>
            </w:r>
          </w:p>
          <w:p w14:paraId="10B8FE64" w14:textId="77777777" w:rsidR="00312C5A" w:rsidRPr="00B70355" w:rsidRDefault="00312C5A" w:rsidP="00312C5A">
            <w:pPr>
              <w:spacing w:before="120" w:after="0" w:line="240" w:lineRule="auto"/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</w:tc>
        <w:tc>
          <w:tcPr>
            <w:tcW w:w="1003" w:type="dxa"/>
            <w:vMerge/>
          </w:tcPr>
          <w:p w14:paraId="24040817" w14:textId="77777777" w:rsidR="00312C5A" w:rsidRPr="00B70355" w:rsidRDefault="00312C5A" w:rsidP="00F37F38">
            <w:pPr>
              <w:spacing w:after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F388EF1" w14:textId="77777777" w:rsidR="00753E9A" w:rsidRPr="00B70355" w:rsidRDefault="00753E9A" w:rsidP="00C25ABB">
      <w:pPr>
        <w:spacing w:after="0"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07D06A1A" w14:textId="77777777" w:rsidR="00562A3E" w:rsidRPr="00B70355" w:rsidRDefault="00562A3E" w:rsidP="00C25ABB">
      <w:pPr>
        <w:spacing w:after="0"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618323E9" w14:textId="77777777" w:rsidR="00312C5A" w:rsidRPr="00B70355" w:rsidRDefault="00312C5A" w:rsidP="00C25ABB">
      <w:pPr>
        <w:spacing w:after="0"/>
        <w:jc w:val="left"/>
        <w:rPr>
          <w:rFonts w:ascii="Arial" w:hAnsi="Arial" w:cs="Arial"/>
          <w:color w:val="000000" w:themeColor="text1"/>
          <w:sz w:val="16"/>
          <w:szCs w:val="16"/>
        </w:rPr>
      </w:pPr>
      <w:r w:rsidRPr="00B70355">
        <w:rPr>
          <w:rFonts w:ascii="Arial" w:hAnsi="Arial" w:cs="Arial"/>
          <w:color w:val="000000" w:themeColor="text1"/>
          <w:sz w:val="16"/>
          <w:szCs w:val="16"/>
        </w:rPr>
        <w:t xml:space="preserve">Ewentualnie pytania dotyczące sposoby wypełnienia powyższej ankiety należy kierować na adres e-mail: </w:t>
      </w:r>
      <w:r w:rsidRPr="00B70355">
        <w:rPr>
          <w:rFonts w:ascii="Arial" w:hAnsi="Arial" w:cs="Arial"/>
          <w:b/>
          <w:color w:val="000000" w:themeColor="text1"/>
          <w:sz w:val="16"/>
          <w:szCs w:val="16"/>
        </w:rPr>
        <w:t>iod@zsm.com.pl</w:t>
      </w:r>
    </w:p>
    <w:p w14:paraId="7F0591E2" w14:textId="77777777" w:rsidR="00312C5A" w:rsidRPr="00B70355" w:rsidRDefault="00312C5A" w:rsidP="00C25ABB">
      <w:pPr>
        <w:spacing w:after="0"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13BA8F0E" w14:textId="77777777" w:rsidR="00562A3E" w:rsidRPr="00B70355" w:rsidRDefault="00312C5A" w:rsidP="00C25ABB">
      <w:pPr>
        <w:spacing w:after="0"/>
        <w:jc w:val="left"/>
        <w:rPr>
          <w:rFonts w:ascii="Arial" w:hAnsi="Arial" w:cs="Arial"/>
          <w:b/>
          <w:color w:val="000000" w:themeColor="text1"/>
          <w:sz w:val="16"/>
          <w:szCs w:val="16"/>
        </w:rPr>
      </w:pPr>
      <w:r w:rsidRPr="00B70355">
        <w:rPr>
          <w:rFonts w:ascii="Arial" w:hAnsi="Arial" w:cs="Arial"/>
          <w:b/>
          <w:color w:val="000000" w:themeColor="text1"/>
          <w:sz w:val="16"/>
          <w:szCs w:val="16"/>
        </w:rPr>
        <w:t>Podstawa prawna:</w:t>
      </w:r>
    </w:p>
    <w:p w14:paraId="770EBA9D" w14:textId="77777777" w:rsidR="00312C5A" w:rsidRPr="00B70355" w:rsidRDefault="00312C5A" w:rsidP="00C25ABB">
      <w:pPr>
        <w:spacing w:after="0"/>
        <w:jc w:val="left"/>
        <w:rPr>
          <w:rFonts w:ascii="Arial" w:hAnsi="Arial" w:cs="Arial"/>
          <w:color w:val="000000" w:themeColor="text1"/>
          <w:sz w:val="16"/>
          <w:szCs w:val="16"/>
        </w:rPr>
      </w:pPr>
      <w:r w:rsidRPr="00B70355">
        <w:rPr>
          <w:rFonts w:ascii="Arial" w:hAnsi="Arial" w:cs="Arial"/>
          <w:color w:val="000000" w:themeColor="text1"/>
          <w:sz w:val="16"/>
          <w:szCs w:val="16"/>
        </w:rPr>
        <w:t>Art. 28 Rozporządzenia Parlamentu Europejskiego i Rady (UE) nr 2016/679 z dnia 27 kwietnia 2016 r. w sprawie ochrony osób fizycznych w związku z przetwarzaniem danych osobowych i w sprawie swobodnego przepływu takich danych oraz uchylenia dyrektywy 95/46/WE.</w:t>
      </w:r>
    </w:p>
    <w:p w14:paraId="0B1A1186" w14:textId="77777777" w:rsidR="00312C5A" w:rsidRPr="00B70355" w:rsidRDefault="00312C5A" w:rsidP="00C25ABB">
      <w:pPr>
        <w:spacing w:after="0"/>
        <w:jc w:val="left"/>
        <w:rPr>
          <w:rFonts w:ascii="Arial" w:hAnsi="Arial" w:cs="Arial"/>
          <w:color w:val="000000" w:themeColor="text1"/>
          <w:sz w:val="16"/>
          <w:szCs w:val="16"/>
        </w:rPr>
      </w:pPr>
    </w:p>
    <w:sectPr w:rsidR="00312C5A" w:rsidRPr="00B70355" w:rsidSect="00F17B61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835" w:right="1134" w:bottom="1560" w:left="2109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3073D" w14:textId="77777777" w:rsidR="00E950A3" w:rsidRDefault="00E950A3" w:rsidP="007C337A">
      <w:pPr>
        <w:spacing w:after="0" w:line="240" w:lineRule="auto"/>
      </w:pPr>
      <w:r>
        <w:separator/>
      </w:r>
    </w:p>
  </w:endnote>
  <w:endnote w:type="continuationSeparator" w:id="0">
    <w:p w14:paraId="5E8F0FF2" w14:textId="77777777" w:rsidR="00E950A3" w:rsidRDefault="00E950A3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ap">
    <w:altName w:val="Calibri"/>
    <w:charset w:val="EE"/>
    <w:family w:val="swiss"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30AC4D-A582-4AF6-9E3E-770442A68D9F}"/>
    <w:embedBold r:id="rId2" w:fontKey="{23E459B4-0672-4866-9EF7-3146C7E595CA}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636F057-3216-4B0A-8CAB-02E2EF7EC2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EDC78BB0-2489-4090-BBBA-D8C451B0A4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5AF0DC2-DDF0-4423-ADE0-04065C998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C716A" w14:textId="77777777" w:rsidR="00CB1D0B" w:rsidRDefault="00F17B6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53946D0" wp14:editId="215E598E">
              <wp:simplePos x="0" y="0"/>
              <wp:positionH relativeFrom="column">
                <wp:posOffset>2768600</wp:posOffset>
              </wp:positionH>
              <wp:positionV relativeFrom="paragraph">
                <wp:posOffset>-323215</wp:posOffset>
              </wp:positionV>
              <wp:extent cx="1292225" cy="603250"/>
              <wp:effectExtent l="0" t="635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2225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C0804" w14:textId="77777777" w:rsidR="00CB1D0B" w:rsidRPr="00B70355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</w:pPr>
                          <w:r w:rsidRPr="00B70355">
                            <w:rPr>
                              <w:rFonts w:ascii="Arial" w:hAnsi="Arial" w:cs="Arial"/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B7035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D82A98"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tel.: (32) 349 91 15</w:t>
                          </w:r>
                        </w:p>
                        <w:p w14:paraId="46AC6362" w14:textId="77777777" w:rsidR="00CB1D0B" w:rsidRPr="00B70355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rFonts w:ascii="Arial" w:hAnsi="Arial" w:cs="Arial"/>
                              <w:color w:val="C6C6C6"/>
                            </w:rPr>
                          </w:pPr>
                          <w:r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fax: (32) 241 39 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946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18pt;margin-top:-25.45pt;width:101.75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" filled="f" stroked="f">
              <v:textbox>
                <w:txbxContent>
                  <w:p w14:paraId="555C0804" w14:textId="77777777" w:rsidR="00CB1D0B" w:rsidRPr="00B70355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</w:pPr>
                    <w:r w:rsidRPr="00B70355">
                      <w:rPr>
                        <w:rFonts w:ascii="Arial" w:hAnsi="Arial" w:cs="Arial"/>
                        <w:color w:val="E7392F"/>
                        <w:sz w:val="16"/>
                        <w:szCs w:val="16"/>
                      </w:rPr>
                      <w:t>••</w:t>
                    </w:r>
                    <w:r w:rsidRPr="00B7035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D82A98"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tel.: (32) 349 91 15</w:t>
                    </w:r>
                  </w:p>
                  <w:p w14:paraId="46AC6362" w14:textId="77777777" w:rsidR="00CB1D0B" w:rsidRPr="00B70355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rFonts w:ascii="Arial" w:hAnsi="Arial" w:cs="Arial"/>
                        <w:color w:val="C6C6C6"/>
                      </w:rPr>
                    </w:pPr>
                    <w:r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fax: (32) 241 39 52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B9E54B5" wp14:editId="44247F77">
              <wp:simplePos x="0" y="0"/>
              <wp:positionH relativeFrom="margin">
                <wp:posOffset>4240530</wp:posOffset>
              </wp:positionH>
              <wp:positionV relativeFrom="paragraph">
                <wp:posOffset>-323850</wp:posOffset>
              </wp:positionV>
              <wp:extent cx="1526540" cy="603250"/>
              <wp:effectExtent l="1905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845F4" w14:textId="77777777" w:rsidR="00CB1D0B" w:rsidRPr="00B70355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</w:pPr>
                          <w:r w:rsidRPr="00B70355">
                            <w:rPr>
                              <w:rFonts w:ascii="Arial" w:hAnsi="Arial" w:cs="Arial"/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B7035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D82A98"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sekretariat</w:t>
                          </w:r>
                          <w:r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14:paraId="05E071F8" w14:textId="77777777" w:rsidR="00CB1D0B" w:rsidRPr="00B70355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rFonts w:ascii="Arial" w:hAnsi="Arial" w:cs="Arial"/>
                              <w:color w:val="C6C6C6"/>
                            </w:rPr>
                          </w:pPr>
                          <w:r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9E54B5" id="_x0000_s1027" type="#_x0000_t202" style="position:absolute;left:0;text-align:left;margin-left:333.9pt;margin-top:-25.5pt;width:120.2pt;height:4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" filled="f" stroked="f">
              <v:textbox>
                <w:txbxContent>
                  <w:p w14:paraId="2C3845F4" w14:textId="77777777" w:rsidR="00CB1D0B" w:rsidRPr="00B70355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</w:pPr>
                    <w:r w:rsidRPr="00B70355">
                      <w:rPr>
                        <w:rFonts w:ascii="Arial" w:hAnsi="Arial" w:cs="Arial"/>
                        <w:color w:val="E7392F"/>
                        <w:sz w:val="16"/>
                        <w:szCs w:val="16"/>
                      </w:rPr>
                      <w:t>••</w:t>
                    </w:r>
                    <w:r w:rsidRPr="00B7035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D82A98"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sekretariat</w:t>
                    </w:r>
                    <w:r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@zsm.com.pl</w:t>
                    </w:r>
                  </w:p>
                  <w:p w14:paraId="05E071F8" w14:textId="77777777" w:rsidR="00CB1D0B" w:rsidRPr="00B70355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rFonts w:ascii="Arial" w:hAnsi="Arial" w:cs="Arial"/>
                        <w:color w:val="C6C6C6"/>
                      </w:rPr>
                    </w:pPr>
                    <w:r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73ADEA8" wp14:editId="387CB87C">
              <wp:simplePos x="0" y="0"/>
              <wp:positionH relativeFrom="column">
                <wp:posOffset>587375</wp:posOffset>
              </wp:positionH>
              <wp:positionV relativeFrom="paragraph">
                <wp:posOffset>-323215</wp:posOffset>
              </wp:positionV>
              <wp:extent cx="1997710" cy="603250"/>
              <wp:effectExtent l="0" t="635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5C757" w14:textId="77777777" w:rsidR="00CB1D0B" w:rsidRPr="00B70355" w:rsidRDefault="00CB1D0B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</w:pPr>
                          <w:r w:rsidRPr="00B70355">
                            <w:rPr>
                              <w:rFonts w:ascii="Arial" w:hAnsi="Arial" w:cs="Arial"/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="00A539C1" w:rsidRPr="00B7035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A539C1"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 xml:space="preserve">SP ZOZ Zespół Szpitali </w:t>
                          </w:r>
                          <w:r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Miejskich</w:t>
                          </w:r>
                        </w:p>
                        <w:p w14:paraId="3B8CF340" w14:textId="77777777" w:rsidR="00CB1D0B" w:rsidRPr="00B70355" w:rsidRDefault="00CB1D0B" w:rsidP="00A539C1">
                          <w:pPr>
                            <w:pStyle w:val="Stopka"/>
                            <w:ind w:left="181"/>
                            <w:jc w:val="left"/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</w:pPr>
                          <w:r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14:paraId="295CC342" w14:textId="77777777" w:rsidR="00CB1D0B" w:rsidRPr="00B70355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</w:pPr>
                          <w:r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14:paraId="66BB7438" w14:textId="77777777" w:rsidR="00CB1D0B" w:rsidRPr="00B70355" w:rsidRDefault="00CB1D0B" w:rsidP="00CB1D0B">
                          <w:pPr>
                            <w:ind w:left="181"/>
                            <w:rPr>
                              <w:rFonts w:ascii="Arial" w:hAnsi="Arial" w:cs="Arial"/>
                              <w:color w:val="C6C6C6"/>
                            </w:rPr>
                          </w:pPr>
                          <w:r w:rsidRPr="00B70355">
                            <w:rPr>
                              <w:rFonts w:ascii="Arial" w:hAnsi="Arial" w:cs="Arial"/>
                              <w:color w:val="C6C6C6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3ADEA8" id="_x0000_s1028" type="#_x0000_t202" style="position:absolute;left:0;text-align:left;margin-left:46.25pt;margin-top:-25.45pt;width:157.3pt;height:47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" filled="f" stroked="f">
              <v:textbox>
                <w:txbxContent>
                  <w:p w14:paraId="0115C757" w14:textId="77777777" w:rsidR="00CB1D0B" w:rsidRPr="00B70355" w:rsidRDefault="00CB1D0B" w:rsidP="00A539C1">
                    <w:pPr>
                      <w:pStyle w:val="Stopka"/>
                      <w:ind w:left="312" w:hanging="312"/>
                      <w:jc w:val="left"/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</w:pPr>
                    <w:r w:rsidRPr="00B70355">
                      <w:rPr>
                        <w:rFonts w:ascii="Arial" w:hAnsi="Arial" w:cs="Arial"/>
                        <w:color w:val="E7392F"/>
                        <w:sz w:val="16"/>
                        <w:szCs w:val="16"/>
                      </w:rPr>
                      <w:t>••</w:t>
                    </w:r>
                    <w:r w:rsidR="00A539C1" w:rsidRPr="00B7035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A539C1"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 xml:space="preserve">SP ZOZ Zespół Szpitali </w:t>
                    </w:r>
                    <w:r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Miejskich</w:t>
                    </w:r>
                  </w:p>
                  <w:p w14:paraId="3B8CF340" w14:textId="77777777" w:rsidR="00CB1D0B" w:rsidRPr="00B70355" w:rsidRDefault="00CB1D0B" w:rsidP="00A539C1">
                    <w:pPr>
                      <w:pStyle w:val="Stopka"/>
                      <w:ind w:left="181"/>
                      <w:jc w:val="left"/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</w:pPr>
                    <w:r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w Chorzowie</w:t>
                    </w:r>
                  </w:p>
                  <w:p w14:paraId="295CC342" w14:textId="77777777" w:rsidR="00CB1D0B" w:rsidRPr="00B70355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</w:pPr>
                    <w:r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ul. Strzelców Bytomskich 11</w:t>
                    </w:r>
                  </w:p>
                  <w:p w14:paraId="66BB7438" w14:textId="77777777" w:rsidR="00CB1D0B" w:rsidRPr="00B70355" w:rsidRDefault="00CB1D0B" w:rsidP="00CB1D0B">
                    <w:pPr>
                      <w:ind w:left="181"/>
                      <w:rPr>
                        <w:rFonts w:ascii="Arial" w:hAnsi="Arial" w:cs="Arial"/>
                        <w:color w:val="C6C6C6"/>
                      </w:rPr>
                    </w:pPr>
                    <w:r w:rsidRPr="00B70355">
                      <w:rPr>
                        <w:rFonts w:ascii="Arial" w:hAnsi="Arial" w:cs="Arial"/>
                        <w:color w:val="C6C6C6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B057F" w14:textId="77777777" w:rsidR="00E950A3" w:rsidRDefault="00E950A3" w:rsidP="007C337A">
      <w:pPr>
        <w:spacing w:after="0" w:line="240" w:lineRule="auto"/>
      </w:pPr>
      <w:r>
        <w:separator/>
      </w:r>
    </w:p>
  </w:footnote>
  <w:footnote w:type="continuationSeparator" w:id="0">
    <w:p w14:paraId="3B66F490" w14:textId="77777777" w:rsidR="00E950A3" w:rsidRDefault="00E950A3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10B84" w14:textId="77777777" w:rsidR="007C337A" w:rsidRDefault="00613168">
    <w:pPr>
      <w:pStyle w:val="Nagwek"/>
    </w:pPr>
    <w:r>
      <w:rPr>
        <w:noProof/>
        <w:lang w:eastAsia="pl-PL"/>
      </w:rPr>
      <w:pict w14:anchorId="78546E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1029" type="#_x0000_t75" style="position:absolute;left:0;text-align:left;margin-left:0;margin-top:0;width:606.7pt;height:853.2pt;z-index:-251659264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652F5" w14:textId="77777777" w:rsidR="007C337A" w:rsidRPr="00CB1D0B" w:rsidRDefault="00613168" w:rsidP="00024717">
    <w:pPr>
      <w:pStyle w:val="Nagwek"/>
      <w:ind w:left="-975"/>
      <w:rPr>
        <w:sz w:val="16"/>
        <w:szCs w:val="16"/>
      </w:rPr>
    </w:pPr>
    <w:r>
      <w:rPr>
        <w:noProof/>
        <w:lang w:eastAsia="pl-PL"/>
      </w:rPr>
      <w:pict w14:anchorId="5A1F0C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1030" type="#_x0000_t75" style="position:absolute;left:0;text-align:left;margin-left:-111.6pt;margin-top:-198pt;width:606.7pt;height:853.2pt;z-index:-251658240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F17B61" w:rsidRPr="004A24ED">
      <w:rPr>
        <w:noProof/>
        <w:sz w:val="16"/>
        <w:szCs w:val="16"/>
        <w:lang w:eastAsia="pl-PL"/>
      </w:rPr>
      <w:drawing>
        <wp:inline distT="0" distB="0" distL="0" distR="0" wp14:anchorId="742E42D0" wp14:editId="2DC622FE">
          <wp:extent cx="2852420" cy="532130"/>
          <wp:effectExtent l="0" t="0" r="5080" b="1270"/>
          <wp:docPr id="29" name="Obraz 25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242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9FD4C" w14:textId="77777777" w:rsidR="007C337A" w:rsidRDefault="00613168">
    <w:pPr>
      <w:pStyle w:val="Nagwek"/>
    </w:pPr>
    <w:r>
      <w:rPr>
        <w:noProof/>
        <w:lang w:eastAsia="pl-PL"/>
      </w:rPr>
      <w:pict w14:anchorId="23BE4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1028" type="#_x0000_t75" style="position:absolute;left:0;text-align:left;margin-left:0;margin-top:0;width:606.7pt;height:853.2pt;z-index:-25166028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72C46"/>
    <w:multiLevelType w:val="hybridMultilevel"/>
    <w:tmpl w:val="749C1FA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FB15F3"/>
    <w:multiLevelType w:val="hybridMultilevel"/>
    <w:tmpl w:val="69EAC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08DDB2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C66D5"/>
    <w:multiLevelType w:val="hybridMultilevel"/>
    <w:tmpl w:val="CF5EF33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5D14"/>
    <w:multiLevelType w:val="hybridMultilevel"/>
    <w:tmpl w:val="28966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08DDB2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C0288"/>
    <w:multiLevelType w:val="hybridMultilevel"/>
    <w:tmpl w:val="AF10A9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95C54"/>
    <w:multiLevelType w:val="hybridMultilevel"/>
    <w:tmpl w:val="73227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08DDB2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75E90"/>
    <w:multiLevelType w:val="hybridMultilevel"/>
    <w:tmpl w:val="F0CE9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F355F"/>
    <w:multiLevelType w:val="hybridMultilevel"/>
    <w:tmpl w:val="73840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08DDB2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F28FC"/>
    <w:multiLevelType w:val="hybridMultilevel"/>
    <w:tmpl w:val="EF2E3B2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F8B1EBD"/>
    <w:multiLevelType w:val="hybridMultilevel"/>
    <w:tmpl w:val="053E7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08DDB2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24864"/>
    <w:multiLevelType w:val="hybridMultilevel"/>
    <w:tmpl w:val="EAFA1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D90065"/>
    <w:multiLevelType w:val="hybridMultilevel"/>
    <w:tmpl w:val="19820F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57024C"/>
    <w:multiLevelType w:val="hybridMultilevel"/>
    <w:tmpl w:val="959AB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08DDB2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96D3A"/>
    <w:multiLevelType w:val="hybridMultilevel"/>
    <w:tmpl w:val="29AE6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17486A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3139850">
    <w:abstractNumId w:val="4"/>
  </w:num>
  <w:num w:numId="2" w16cid:durableId="353848356">
    <w:abstractNumId w:val="2"/>
  </w:num>
  <w:num w:numId="3" w16cid:durableId="230190659">
    <w:abstractNumId w:val="13"/>
  </w:num>
  <w:num w:numId="4" w16cid:durableId="1127242099">
    <w:abstractNumId w:val="3"/>
  </w:num>
  <w:num w:numId="5" w16cid:durableId="1148085539">
    <w:abstractNumId w:val="8"/>
  </w:num>
  <w:num w:numId="6" w16cid:durableId="1149590378">
    <w:abstractNumId w:val="6"/>
  </w:num>
  <w:num w:numId="7" w16cid:durableId="1144666656">
    <w:abstractNumId w:val="0"/>
  </w:num>
  <w:num w:numId="8" w16cid:durableId="1909530033">
    <w:abstractNumId w:val="10"/>
  </w:num>
  <w:num w:numId="9" w16cid:durableId="240530058">
    <w:abstractNumId w:val="15"/>
  </w:num>
  <w:num w:numId="10" w16cid:durableId="1592198436">
    <w:abstractNumId w:val="12"/>
  </w:num>
  <w:num w:numId="11" w16cid:durableId="28337754">
    <w:abstractNumId w:val="11"/>
  </w:num>
  <w:num w:numId="12" w16cid:durableId="101653848">
    <w:abstractNumId w:val="5"/>
  </w:num>
  <w:num w:numId="13" w16cid:durableId="1903757412">
    <w:abstractNumId w:val="14"/>
  </w:num>
  <w:num w:numId="14" w16cid:durableId="1623413299">
    <w:abstractNumId w:val="9"/>
  </w:num>
  <w:num w:numId="15" w16cid:durableId="340661958">
    <w:abstractNumId w:val="7"/>
  </w:num>
  <w:num w:numId="16" w16cid:durableId="189492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B61"/>
    <w:rsid w:val="0001624A"/>
    <w:rsid w:val="00024717"/>
    <w:rsid w:val="00032835"/>
    <w:rsid w:val="00040A40"/>
    <w:rsid w:val="00062C99"/>
    <w:rsid w:val="000A41AA"/>
    <w:rsid w:val="000C715C"/>
    <w:rsid w:val="000D0CA8"/>
    <w:rsid w:val="000F3CC6"/>
    <w:rsid w:val="000F42DA"/>
    <w:rsid w:val="00101A4C"/>
    <w:rsid w:val="00117585"/>
    <w:rsid w:val="0013482C"/>
    <w:rsid w:val="00145C73"/>
    <w:rsid w:val="00190692"/>
    <w:rsid w:val="001979D7"/>
    <w:rsid w:val="001D1204"/>
    <w:rsid w:val="001D2B25"/>
    <w:rsid w:val="001D4FED"/>
    <w:rsid w:val="001E304E"/>
    <w:rsid w:val="001E3186"/>
    <w:rsid w:val="001F1E4C"/>
    <w:rsid w:val="0024124D"/>
    <w:rsid w:val="002469A4"/>
    <w:rsid w:val="0025196D"/>
    <w:rsid w:val="00252DB3"/>
    <w:rsid w:val="002E2FA9"/>
    <w:rsid w:val="00312C5A"/>
    <w:rsid w:val="00353794"/>
    <w:rsid w:val="00361CBE"/>
    <w:rsid w:val="00384A43"/>
    <w:rsid w:val="003917E9"/>
    <w:rsid w:val="003A0A43"/>
    <w:rsid w:val="003C12BD"/>
    <w:rsid w:val="003D4AB1"/>
    <w:rsid w:val="003E3456"/>
    <w:rsid w:val="003E5B6A"/>
    <w:rsid w:val="003F36E2"/>
    <w:rsid w:val="00410FE6"/>
    <w:rsid w:val="00441404"/>
    <w:rsid w:val="00460C12"/>
    <w:rsid w:val="0047109E"/>
    <w:rsid w:val="00496DC7"/>
    <w:rsid w:val="004A24ED"/>
    <w:rsid w:val="004B5F32"/>
    <w:rsid w:val="004D171F"/>
    <w:rsid w:val="00507011"/>
    <w:rsid w:val="00562A3E"/>
    <w:rsid w:val="0059756D"/>
    <w:rsid w:val="005C133C"/>
    <w:rsid w:val="005D163E"/>
    <w:rsid w:val="005D33A7"/>
    <w:rsid w:val="0060115E"/>
    <w:rsid w:val="00605264"/>
    <w:rsid w:val="00613168"/>
    <w:rsid w:val="00613A93"/>
    <w:rsid w:val="00631EBC"/>
    <w:rsid w:val="0065013E"/>
    <w:rsid w:val="00677FB2"/>
    <w:rsid w:val="006F6C7D"/>
    <w:rsid w:val="00720E5A"/>
    <w:rsid w:val="00724FDE"/>
    <w:rsid w:val="00753E9A"/>
    <w:rsid w:val="00767924"/>
    <w:rsid w:val="00775F6C"/>
    <w:rsid w:val="007C337A"/>
    <w:rsid w:val="007C7865"/>
    <w:rsid w:val="007F33D6"/>
    <w:rsid w:val="00811557"/>
    <w:rsid w:val="00882866"/>
    <w:rsid w:val="008B45D7"/>
    <w:rsid w:val="008F044F"/>
    <w:rsid w:val="00903230"/>
    <w:rsid w:val="00936A55"/>
    <w:rsid w:val="00936C00"/>
    <w:rsid w:val="00941BE4"/>
    <w:rsid w:val="00943035"/>
    <w:rsid w:val="0097194D"/>
    <w:rsid w:val="009B2B00"/>
    <w:rsid w:val="009D0E2F"/>
    <w:rsid w:val="009D64FE"/>
    <w:rsid w:val="009F4308"/>
    <w:rsid w:val="00A1787D"/>
    <w:rsid w:val="00A539C1"/>
    <w:rsid w:val="00A71F78"/>
    <w:rsid w:val="00A7203D"/>
    <w:rsid w:val="00A82F4F"/>
    <w:rsid w:val="00A900B0"/>
    <w:rsid w:val="00A94EB7"/>
    <w:rsid w:val="00A97EE2"/>
    <w:rsid w:val="00AB11CB"/>
    <w:rsid w:val="00AD62CC"/>
    <w:rsid w:val="00B63579"/>
    <w:rsid w:val="00B70355"/>
    <w:rsid w:val="00B7642D"/>
    <w:rsid w:val="00B846EF"/>
    <w:rsid w:val="00BC4F9B"/>
    <w:rsid w:val="00C25ABB"/>
    <w:rsid w:val="00C55E1D"/>
    <w:rsid w:val="00CB1D0B"/>
    <w:rsid w:val="00CE40F4"/>
    <w:rsid w:val="00D3200F"/>
    <w:rsid w:val="00D36F1C"/>
    <w:rsid w:val="00D72A36"/>
    <w:rsid w:val="00D748DB"/>
    <w:rsid w:val="00D82A98"/>
    <w:rsid w:val="00DD07E1"/>
    <w:rsid w:val="00DD2F01"/>
    <w:rsid w:val="00DE00C2"/>
    <w:rsid w:val="00E10D5A"/>
    <w:rsid w:val="00E142E2"/>
    <w:rsid w:val="00E214CA"/>
    <w:rsid w:val="00E229CD"/>
    <w:rsid w:val="00E925C4"/>
    <w:rsid w:val="00E950A3"/>
    <w:rsid w:val="00F17B61"/>
    <w:rsid w:val="00F227F0"/>
    <w:rsid w:val="00F41235"/>
    <w:rsid w:val="00F42FE4"/>
    <w:rsid w:val="00F45EBD"/>
    <w:rsid w:val="00F6755E"/>
    <w:rsid w:val="00F81CB7"/>
    <w:rsid w:val="00F91E0F"/>
    <w:rsid w:val="00FB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FAAEED0"/>
  <w15:chartTrackingRefBased/>
  <w15:docId w15:val="{3CFDDDA1-4B64-4CA7-9334-9666FD56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F17B61"/>
    <w:pPr>
      <w:spacing w:after="0" w:line="240" w:lineRule="auto"/>
      <w:ind w:left="720"/>
      <w:contextualSpacing/>
      <w:jc w:val="left"/>
    </w:pPr>
    <w:rPr>
      <w:rFonts w:ascii="Aller" w:eastAsia="Times New Roman" w:hAnsi="Aller"/>
      <w:color w:val="404040"/>
      <w:lang w:eastAsia="pl-PL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AkapitzlistZnak">
    <w:name w:val="Akapit z listą Znak"/>
    <w:link w:val="Akapitzlist"/>
    <w:uiPriority w:val="34"/>
    <w:rsid w:val="00F17B61"/>
    <w:rPr>
      <w:rFonts w:ascii="Aller" w:eastAsia="Times New Roman" w:hAnsi="Aller"/>
      <w:color w:val="404040"/>
      <w:sz w:val="24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E4C"/>
    <w:rPr>
      <w:rFonts w:ascii="Segoe UI" w:hAnsi="Segoe UI" w:cs="Segoe UI"/>
      <w:color w:val="575756"/>
      <w:sz w:val="18"/>
      <w:szCs w:val="18"/>
      <w:lang w:eastAsia="en-US"/>
    </w:rPr>
  </w:style>
  <w:style w:type="paragraph" w:styleId="NormalnyWeb">
    <w:name w:val="Normal (Web)"/>
    <w:basedOn w:val="Normalny"/>
    <w:uiPriority w:val="99"/>
    <w:unhideWhenUsed/>
    <w:rsid w:val="00AD62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D62CC"/>
    <w:rPr>
      <w:i/>
      <w:iCs/>
    </w:rPr>
  </w:style>
  <w:style w:type="character" w:styleId="Hipercze">
    <w:name w:val="Hyperlink"/>
    <w:basedOn w:val="Domylnaczcionkaakapitu"/>
    <w:uiPriority w:val="99"/>
    <w:unhideWhenUsed/>
    <w:rsid w:val="00811557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140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1404"/>
    <w:rPr>
      <w:rFonts w:ascii="Asap" w:hAnsi="Asap"/>
      <w:color w:val="575756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14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ZSM\papier_firmowy_ogol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papier_firmowy_ogolny.dot</Template>
  <TotalTime>172</TotalTime>
  <Pages>2</Pages>
  <Words>369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Artur Thill</cp:lastModifiedBy>
  <cp:revision>18</cp:revision>
  <cp:lastPrinted>2018-07-17T10:15:00Z</cp:lastPrinted>
  <dcterms:created xsi:type="dcterms:W3CDTF">2019-01-25T11:29:00Z</dcterms:created>
  <dcterms:modified xsi:type="dcterms:W3CDTF">2022-12-21T11:13:00Z</dcterms:modified>
</cp:coreProperties>
</file>