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8B985" w14:textId="7D1310D1" w:rsidR="0065692E" w:rsidRPr="00153E6C" w:rsidRDefault="0065692E" w:rsidP="00A0623C">
      <w:pPr>
        <w:pStyle w:val="Nagwek"/>
        <w:jc w:val="right"/>
        <w:rPr>
          <w:szCs w:val="24"/>
        </w:rPr>
      </w:pPr>
      <w:r w:rsidRPr="00153E6C">
        <w:rPr>
          <w:szCs w:val="24"/>
        </w:rPr>
        <w:t xml:space="preserve">Załącznik nr 2 do </w:t>
      </w:r>
      <w:r w:rsidR="009A391C">
        <w:rPr>
          <w:szCs w:val="24"/>
        </w:rPr>
        <w:t>z</w:t>
      </w:r>
      <w:r w:rsidRPr="00153E6C">
        <w:rPr>
          <w:szCs w:val="24"/>
        </w:rPr>
        <w:t>apytania ofertowego</w:t>
      </w:r>
      <w:r w:rsidR="00A0623C">
        <w:rPr>
          <w:szCs w:val="24"/>
        </w:rPr>
        <w:t xml:space="preserve"> </w:t>
      </w:r>
      <w:r w:rsidR="009A391C">
        <w:rPr>
          <w:szCs w:val="24"/>
        </w:rPr>
        <w:t>nr</w:t>
      </w:r>
      <w:r w:rsidRPr="00153E6C">
        <w:rPr>
          <w:rFonts w:cs="Arial"/>
          <w:color w:val="000000"/>
          <w:szCs w:val="24"/>
        </w:rPr>
        <w:t>……………………………..</w:t>
      </w:r>
    </w:p>
    <w:p w14:paraId="1C3873FB" w14:textId="77777777" w:rsidR="0065692E" w:rsidRPr="00153E6C" w:rsidRDefault="0065692E" w:rsidP="0065692E">
      <w:pPr>
        <w:suppressAutoHyphens/>
        <w:overflowPunct w:val="0"/>
        <w:spacing w:after="120" w:line="276" w:lineRule="auto"/>
        <w:jc w:val="right"/>
        <w:rPr>
          <w:rFonts w:cs="Calibri"/>
          <w:color w:val="auto"/>
          <w:szCs w:val="24"/>
          <w:lang w:eastAsia="pl-PL"/>
        </w:rPr>
      </w:pPr>
    </w:p>
    <w:p w14:paraId="3CC613B0" w14:textId="77777777" w:rsidR="0065692E" w:rsidRPr="00153E6C" w:rsidRDefault="0065692E" w:rsidP="0065692E">
      <w:pPr>
        <w:suppressAutoHyphens/>
        <w:overflowPunct w:val="0"/>
        <w:spacing w:after="120" w:line="276" w:lineRule="auto"/>
        <w:jc w:val="right"/>
        <w:rPr>
          <w:rFonts w:cs="Calibri"/>
          <w:color w:val="auto"/>
          <w:szCs w:val="24"/>
          <w:lang w:eastAsia="pl-PL"/>
        </w:rPr>
      </w:pPr>
    </w:p>
    <w:p w14:paraId="15EE26EC" w14:textId="77777777" w:rsidR="0065692E" w:rsidRPr="00153E6C" w:rsidRDefault="0065692E" w:rsidP="0065692E">
      <w:pPr>
        <w:suppressAutoHyphens/>
        <w:overflowPunct w:val="0"/>
        <w:spacing w:after="200" w:line="240" w:lineRule="auto"/>
        <w:jc w:val="center"/>
        <w:rPr>
          <w:rFonts w:cs="Calibri"/>
          <w:color w:val="auto"/>
          <w:szCs w:val="24"/>
          <w:lang w:eastAsia="pl-PL"/>
        </w:rPr>
      </w:pPr>
      <w:r w:rsidRPr="00153E6C">
        <w:rPr>
          <w:rFonts w:cs="Calibri"/>
          <w:b/>
          <w:color w:val="auto"/>
          <w:szCs w:val="24"/>
          <w:lang w:eastAsia="pl-PL"/>
        </w:rPr>
        <w:t xml:space="preserve">Formularz ofertowy </w:t>
      </w:r>
      <w:r w:rsidRPr="00153E6C">
        <w:rPr>
          <w:rFonts w:cs="Calibri"/>
          <w:b/>
          <w:color w:val="auto"/>
          <w:szCs w:val="24"/>
          <w:lang w:eastAsia="pl-PL"/>
        </w:rPr>
        <w:br/>
      </w:r>
    </w:p>
    <w:p w14:paraId="6C57F95C" w14:textId="77777777" w:rsidR="0065692E" w:rsidRPr="00153E6C" w:rsidRDefault="0065692E" w:rsidP="0065692E">
      <w:pPr>
        <w:suppressAutoHyphens/>
        <w:overflowPunct w:val="0"/>
        <w:spacing w:after="120" w:line="276" w:lineRule="auto"/>
        <w:jc w:val="center"/>
        <w:rPr>
          <w:rFonts w:cs="Calibri"/>
          <w:b/>
          <w:color w:val="auto"/>
          <w:szCs w:val="24"/>
          <w:u w:val="single"/>
          <w:lang w:eastAsia="pl-PL"/>
        </w:rPr>
      </w:pPr>
    </w:p>
    <w:p w14:paraId="06061F28" w14:textId="77777777" w:rsidR="0065692E" w:rsidRPr="00153E6C" w:rsidRDefault="0065692E" w:rsidP="00EE4282">
      <w:pPr>
        <w:tabs>
          <w:tab w:val="left" w:pos="10410"/>
        </w:tabs>
        <w:suppressAutoHyphens/>
        <w:spacing w:after="200" w:line="360" w:lineRule="auto"/>
        <w:jc w:val="left"/>
        <w:rPr>
          <w:rFonts w:cs="Calibri"/>
          <w:color w:val="auto"/>
          <w:szCs w:val="24"/>
        </w:rPr>
      </w:pPr>
      <w:r w:rsidRPr="00153E6C">
        <w:rPr>
          <w:rFonts w:cs="Calibri"/>
          <w:color w:val="auto"/>
          <w:szCs w:val="24"/>
          <w:lang w:val="x-none"/>
        </w:rPr>
        <w:t>W odpowiedzi na  zapytanie ofertowe</w:t>
      </w:r>
      <w:r w:rsidRPr="00153E6C">
        <w:rPr>
          <w:rFonts w:cs="Calibri"/>
          <w:color w:val="auto"/>
          <w:szCs w:val="24"/>
        </w:rPr>
        <w:t>:</w:t>
      </w:r>
    </w:p>
    <w:p w14:paraId="33E60831" w14:textId="216487D5" w:rsidR="0065692E" w:rsidRPr="00153E6C" w:rsidRDefault="0065692E" w:rsidP="00EE4282">
      <w:pPr>
        <w:tabs>
          <w:tab w:val="left" w:pos="10410"/>
        </w:tabs>
        <w:suppressAutoHyphens/>
        <w:spacing w:after="200" w:line="360" w:lineRule="auto"/>
        <w:jc w:val="left"/>
        <w:rPr>
          <w:rFonts w:cs="Calibri"/>
          <w:color w:val="auto"/>
          <w:szCs w:val="24"/>
          <w:lang w:val="x-none"/>
        </w:rPr>
      </w:pPr>
      <w:r w:rsidRPr="00153E6C">
        <w:rPr>
          <w:rFonts w:cs="Calibri"/>
          <w:color w:val="auto"/>
          <w:szCs w:val="24"/>
          <w:lang w:val="x-none"/>
        </w:rPr>
        <w:t>Ja (My), niżej podpisany (ni)  …………………………………………</w:t>
      </w:r>
      <w:r w:rsidRPr="00153E6C">
        <w:rPr>
          <w:rFonts w:cs="Calibri"/>
          <w:color w:val="auto"/>
          <w:szCs w:val="24"/>
        </w:rPr>
        <w:t>.</w:t>
      </w:r>
      <w:r w:rsidRPr="00153E6C">
        <w:rPr>
          <w:rFonts w:cs="Calibri"/>
          <w:color w:val="auto"/>
          <w:szCs w:val="24"/>
          <w:lang w:val="x-none"/>
        </w:rPr>
        <w:t>………</w:t>
      </w:r>
      <w:r w:rsidR="00EE4282" w:rsidRPr="00153E6C">
        <w:rPr>
          <w:rFonts w:cs="Calibri"/>
          <w:color w:val="auto"/>
          <w:szCs w:val="24"/>
        </w:rPr>
        <w:t>…………..</w:t>
      </w:r>
      <w:r w:rsidRPr="00153E6C">
        <w:rPr>
          <w:rFonts w:cs="Calibri"/>
          <w:color w:val="auto"/>
          <w:szCs w:val="24"/>
          <w:lang w:val="x-none"/>
        </w:rPr>
        <w:t>……………………………………</w:t>
      </w:r>
    </w:p>
    <w:p w14:paraId="1AD4FE4B" w14:textId="46C59650" w:rsidR="0065692E" w:rsidRPr="00153E6C" w:rsidRDefault="0065692E" w:rsidP="00EE4282">
      <w:pPr>
        <w:suppressAutoHyphens/>
        <w:spacing w:after="200" w:line="276" w:lineRule="auto"/>
        <w:jc w:val="left"/>
        <w:rPr>
          <w:rFonts w:cs="Calibri"/>
          <w:color w:val="auto"/>
          <w:szCs w:val="24"/>
          <w:lang w:eastAsia="pl-PL"/>
        </w:rPr>
      </w:pPr>
      <w:r w:rsidRPr="00153E6C">
        <w:rPr>
          <w:rFonts w:cs="Calibri"/>
          <w:color w:val="auto"/>
          <w:szCs w:val="24"/>
          <w:lang w:eastAsia="pl-PL"/>
        </w:rPr>
        <w:t>działając w imieniu i na rzecz: ...................</w:t>
      </w:r>
      <w:r w:rsidR="00EE4282" w:rsidRPr="00153E6C">
        <w:rPr>
          <w:rFonts w:cs="Calibri"/>
          <w:color w:val="auto"/>
          <w:szCs w:val="24"/>
          <w:lang w:eastAsia="pl-PL"/>
        </w:rPr>
        <w:t>...........</w:t>
      </w:r>
      <w:r w:rsidRPr="00153E6C">
        <w:rPr>
          <w:rFonts w:cs="Calibri"/>
          <w:color w:val="auto"/>
          <w:szCs w:val="24"/>
          <w:lang w:eastAsia="pl-PL"/>
        </w:rPr>
        <w:t>.........................................................................</w:t>
      </w:r>
    </w:p>
    <w:p w14:paraId="782C4973" w14:textId="77777777" w:rsidR="0065692E" w:rsidRPr="00153E6C" w:rsidRDefault="0065692E" w:rsidP="00EE4282">
      <w:pPr>
        <w:suppressAutoHyphens/>
        <w:spacing w:after="200" w:line="276" w:lineRule="auto"/>
        <w:ind w:left="4248" w:firstLine="708"/>
        <w:jc w:val="left"/>
        <w:rPr>
          <w:rFonts w:cs="Calibri"/>
          <w:color w:val="auto"/>
          <w:szCs w:val="24"/>
          <w:vertAlign w:val="superscript"/>
          <w:lang w:eastAsia="pl-PL"/>
        </w:rPr>
      </w:pPr>
      <w:r w:rsidRPr="00153E6C">
        <w:rPr>
          <w:rFonts w:cs="Calibri"/>
          <w:color w:val="auto"/>
          <w:szCs w:val="24"/>
          <w:vertAlign w:val="superscript"/>
          <w:lang w:eastAsia="pl-PL"/>
        </w:rPr>
        <w:t>(pełna nazwa wykonawcy)</w:t>
      </w:r>
    </w:p>
    <w:p w14:paraId="560AC88C" w14:textId="0FD787F1" w:rsidR="0065692E" w:rsidRPr="00153E6C" w:rsidRDefault="0065692E" w:rsidP="00EE4282">
      <w:pPr>
        <w:suppressAutoHyphens/>
        <w:spacing w:after="200" w:line="276" w:lineRule="auto"/>
        <w:jc w:val="left"/>
        <w:rPr>
          <w:rFonts w:cs="Calibri"/>
          <w:color w:val="auto"/>
          <w:szCs w:val="24"/>
          <w:lang w:eastAsia="pl-PL"/>
        </w:rPr>
      </w:pPr>
      <w:r w:rsidRPr="00153E6C">
        <w:rPr>
          <w:rFonts w:cs="Calibri"/>
          <w:color w:val="auto"/>
          <w:szCs w:val="24"/>
          <w:lang w:eastAsia="pl-PL"/>
        </w:rPr>
        <w:t>........................................................................................................................................................</w:t>
      </w:r>
    </w:p>
    <w:p w14:paraId="76BC81CA" w14:textId="77777777" w:rsidR="0065692E" w:rsidRPr="00153E6C" w:rsidRDefault="0065692E" w:rsidP="00EE4282">
      <w:pPr>
        <w:suppressAutoHyphens/>
        <w:spacing w:after="200" w:line="360" w:lineRule="auto"/>
        <w:ind w:left="4248" w:firstLine="708"/>
        <w:jc w:val="left"/>
        <w:rPr>
          <w:rFonts w:cs="Calibri"/>
          <w:color w:val="auto"/>
          <w:szCs w:val="24"/>
          <w:vertAlign w:val="superscript"/>
          <w:lang w:eastAsia="pl-PL"/>
        </w:rPr>
      </w:pPr>
      <w:r w:rsidRPr="00153E6C">
        <w:rPr>
          <w:rFonts w:cs="Calibri"/>
          <w:color w:val="auto"/>
          <w:szCs w:val="24"/>
          <w:vertAlign w:val="superscript"/>
          <w:lang w:eastAsia="pl-PL"/>
        </w:rPr>
        <w:t>(adres siedziby wykonawcy)</w:t>
      </w:r>
    </w:p>
    <w:p w14:paraId="15533ED7" w14:textId="1B2055E7" w:rsidR="0065692E" w:rsidRPr="00153E6C" w:rsidRDefault="0065692E" w:rsidP="0045418A">
      <w:pPr>
        <w:suppressAutoHyphens/>
        <w:overflowPunct w:val="0"/>
        <w:spacing w:after="120" w:line="276" w:lineRule="auto"/>
        <w:rPr>
          <w:rFonts w:cs="Calibri"/>
          <w:color w:val="auto"/>
          <w:szCs w:val="24"/>
        </w:rPr>
      </w:pPr>
      <w:r w:rsidRPr="00153E6C">
        <w:rPr>
          <w:rFonts w:cs="Calibri"/>
          <w:color w:val="auto"/>
          <w:szCs w:val="24"/>
          <w:lang w:eastAsia="pl-PL"/>
        </w:rPr>
        <w:t xml:space="preserve">składam(y) ofertę cenową dotyczącą: </w:t>
      </w:r>
      <w:r w:rsidR="0045418A" w:rsidRPr="0045418A">
        <w:rPr>
          <w:rFonts w:cs="Calibri"/>
          <w:color w:val="auto"/>
          <w:szCs w:val="24"/>
          <w:lang w:eastAsia="pl-PL"/>
        </w:rPr>
        <w:t>Usług</w:t>
      </w:r>
      <w:r w:rsidR="0045418A">
        <w:rPr>
          <w:rFonts w:cs="Calibri"/>
          <w:color w:val="auto"/>
          <w:szCs w:val="24"/>
          <w:lang w:eastAsia="pl-PL"/>
        </w:rPr>
        <w:t>i</w:t>
      </w:r>
      <w:r w:rsidR="0045418A" w:rsidRPr="0045418A">
        <w:rPr>
          <w:rFonts w:cs="Calibri"/>
          <w:color w:val="auto"/>
          <w:szCs w:val="24"/>
          <w:lang w:eastAsia="pl-PL"/>
        </w:rPr>
        <w:t xml:space="preserve"> nadzoru autorskiego nad oprogramowaniem „</w:t>
      </w:r>
      <w:proofErr w:type="spellStart"/>
      <w:r w:rsidR="0045418A" w:rsidRPr="0045418A">
        <w:rPr>
          <w:rFonts w:cs="Calibri"/>
          <w:color w:val="auto"/>
          <w:szCs w:val="24"/>
          <w:lang w:eastAsia="pl-PL"/>
        </w:rPr>
        <w:t>Infinitt</w:t>
      </w:r>
      <w:proofErr w:type="spellEnd"/>
      <w:r w:rsidR="0045418A" w:rsidRPr="0045418A">
        <w:rPr>
          <w:rFonts w:cs="Calibri"/>
          <w:color w:val="auto"/>
          <w:szCs w:val="24"/>
          <w:lang w:eastAsia="pl-PL"/>
        </w:rPr>
        <w:t xml:space="preserve"> </w:t>
      </w:r>
      <w:proofErr w:type="spellStart"/>
      <w:r w:rsidR="0045418A" w:rsidRPr="0045418A">
        <w:rPr>
          <w:rFonts w:cs="Calibri"/>
          <w:color w:val="auto"/>
          <w:szCs w:val="24"/>
          <w:lang w:eastAsia="pl-PL"/>
        </w:rPr>
        <w:t>Pacs</w:t>
      </w:r>
      <w:proofErr w:type="spellEnd"/>
      <w:r w:rsidR="0045418A" w:rsidRPr="0045418A">
        <w:rPr>
          <w:rFonts w:cs="Calibri"/>
          <w:color w:val="auto"/>
          <w:szCs w:val="24"/>
          <w:lang w:eastAsia="pl-PL"/>
        </w:rPr>
        <w:t>” dla Zespołu Szpitali Miejskich w Chorzowie zainstalowanym w Zespole Szpitali Miejskich w Chorzowie (przy ulicy Władysława Truchana 7 oraz przy ul. Strzelców Bytomskich 11, 41-500 Chorzów)</w:t>
      </w:r>
      <w:r w:rsidR="0045418A">
        <w:rPr>
          <w:rFonts w:cs="Calibri"/>
          <w:color w:val="auto"/>
          <w:szCs w:val="24"/>
        </w:rPr>
        <w:t xml:space="preserve"> </w:t>
      </w:r>
      <w:r w:rsidRPr="00153E6C">
        <w:rPr>
          <w:rFonts w:cs="Calibri"/>
          <w:color w:val="auto"/>
          <w:szCs w:val="24"/>
          <w:lang w:eastAsia="pl-PL"/>
        </w:rPr>
        <w:t>dalej „przedmiotem zamówienia”.</w:t>
      </w:r>
    </w:p>
    <w:p w14:paraId="08E5A481" w14:textId="77777777" w:rsidR="00790FFD" w:rsidRPr="00153E6C" w:rsidRDefault="00790FFD" w:rsidP="0065692E">
      <w:pPr>
        <w:suppressAutoHyphens/>
        <w:spacing w:after="200" w:line="312" w:lineRule="auto"/>
        <w:jc w:val="left"/>
        <w:rPr>
          <w:rFonts w:cs="Calibri"/>
          <w:color w:val="auto"/>
          <w:szCs w:val="24"/>
          <w:lang w:eastAsia="pl-PL"/>
        </w:rPr>
      </w:pPr>
    </w:p>
    <w:tbl>
      <w:tblPr>
        <w:tblW w:w="94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4428"/>
        <w:gridCol w:w="1468"/>
        <w:gridCol w:w="1485"/>
        <w:gridCol w:w="1485"/>
      </w:tblGrid>
      <w:tr w:rsidR="0065692E" w:rsidRPr="00153E6C" w14:paraId="4499417E" w14:textId="77777777" w:rsidTr="0065692E">
        <w:trPr>
          <w:trHeight w:val="812"/>
        </w:trPr>
        <w:tc>
          <w:tcPr>
            <w:tcW w:w="566" w:type="dxa"/>
          </w:tcPr>
          <w:p w14:paraId="359E8391" w14:textId="77777777" w:rsidR="0065692E" w:rsidRPr="00153E6C" w:rsidRDefault="0065692E" w:rsidP="0065692E">
            <w:pPr>
              <w:widowControl w:val="0"/>
              <w:suppressAutoHyphens/>
              <w:spacing w:after="120" w:line="276" w:lineRule="auto"/>
              <w:jc w:val="left"/>
              <w:rPr>
                <w:rFonts w:cs="Calibri"/>
                <w:b/>
                <w:bCs/>
                <w:color w:val="auto"/>
                <w:szCs w:val="24"/>
                <w:lang w:eastAsia="pl-PL"/>
              </w:rPr>
            </w:pPr>
            <w:r w:rsidRPr="00153E6C">
              <w:rPr>
                <w:rFonts w:cs="Calibri"/>
                <w:b/>
                <w:bCs/>
                <w:color w:val="auto"/>
                <w:szCs w:val="24"/>
                <w:lang w:eastAsia="pl-PL"/>
              </w:rPr>
              <w:t>Lp.</w:t>
            </w:r>
          </w:p>
        </w:tc>
        <w:tc>
          <w:tcPr>
            <w:tcW w:w="4428" w:type="dxa"/>
            <w:shd w:val="clear" w:color="auto" w:fill="auto"/>
          </w:tcPr>
          <w:p w14:paraId="1D2A13C4" w14:textId="77777777" w:rsidR="0065692E" w:rsidRPr="00153E6C" w:rsidRDefault="0065692E" w:rsidP="0065692E">
            <w:pPr>
              <w:widowControl w:val="0"/>
              <w:suppressAutoHyphens/>
              <w:spacing w:after="120" w:line="276" w:lineRule="auto"/>
              <w:jc w:val="left"/>
              <w:rPr>
                <w:rFonts w:cs="Calibri"/>
                <w:b/>
                <w:bCs/>
                <w:color w:val="auto"/>
                <w:szCs w:val="24"/>
                <w:lang w:eastAsia="pl-PL"/>
              </w:rPr>
            </w:pPr>
            <w:r w:rsidRPr="00153E6C">
              <w:rPr>
                <w:rFonts w:cs="Calibri"/>
                <w:b/>
                <w:bCs/>
                <w:color w:val="auto"/>
                <w:szCs w:val="24"/>
                <w:lang w:eastAsia="pl-PL"/>
              </w:rPr>
              <w:t>Usługa</w:t>
            </w:r>
          </w:p>
        </w:tc>
        <w:tc>
          <w:tcPr>
            <w:tcW w:w="1468" w:type="dxa"/>
            <w:shd w:val="clear" w:color="auto" w:fill="auto"/>
          </w:tcPr>
          <w:p w14:paraId="7245019E" w14:textId="52D016B6" w:rsidR="0065692E" w:rsidRPr="00153E6C" w:rsidRDefault="0065692E" w:rsidP="0065692E">
            <w:pPr>
              <w:widowControl w:val="0"/>
              <w:suppressAutoHyphens/>
              <w:spacing w:after="120" w:line="276" w:lineRule="auto"/>
              <w:jc w:val="left"/>
              <w:rPr>
                <w:rFonts w:cs="Calibri"/>
                <w:b/>
                <w:bCs/>
                <w:color w:val="auto"/>
                <w:szCs w:val="24"/>
                <w:lang w:eastAsia="pl-PL"/>
              </w:rPr>
            </w:pPr>
            <w:r w:rsidRPr="00153E6C">
              <w:rPr>
                <w:rFonts w:cs="Calibri"/>
                <w:b/>
                <w:bCs/>
                <w:color w:val="auto"/>
                <w:szCs w:val="24"/>
                <w:lang w:eastAsia="pl-PL"/>
              </w:rPr>
              <w:t>Cena netto</w:t>
            </w:r>
            <w:r w:rsidRPr="00153E6C">
              <w:rPr>
                <w:rFonts w:cs="Calibri"/>
                <w:b/>
                <w:bCs/>
                <w:color w:val="auto"/>
                <w:szCs w:val="24"/>
                <w:lang w:eastAsia="pl-PL"/>
              </w:rPr>
              <w:br/>
              <w:t>usługi</w:t>
            </w:r>
          </w:p>
        </w:tc>
        <w:tc>
          <w:tcPr>
            <w:tcW w:w="1485" w:type="dxa"/>
            <w:shd w:val="clear" w:color="auto" w:fill="auto"/>
          </w:tcPr>
          <w:p w14:paraId="5C5C0C2C" w14:textId="77777777" w:rsidR="0065692E" w:rsidRPr="00153E6C" w:rsidRDefault="0065692E" w:rsidP="0065692E">
            <w:pPr>
              <w:widowControl w:val="0"/>
              <w:suppressAutoHyphens/>
              <w:spacing w:after="120" w:line="276" w:lineRule="auto"/>
              <w:jc w:val="left"/>
              <w:rPr>
                <w:rFonts w:cs="Calibri"/>
                <w:b/>
                <w:bCs/>
                <w:color w:val="auto"/>
                <w:szCs w:val="24"/>
                <w:lang w:eastAsia="pl-PL"/>
              </w:rPr>
            </w:pPr>
            <w:r w:rsidRPr="00153E6C">
              <w:rPr>
                <w:rFonts w:cs="Calibri"/>
                <w:b/>
                <w:bCs/>
                <w:color w:val="auto"/>
                <w:szCs w:val="24"/>
                <w:lang w:eastAsia="pl-PL"/>
              </w:rPr>
              <w:t>Podatek VAT</w:t>
            </w:r>
          </w:p>
        </w:tc>
        <w:tc>
          <w:tcPr>
            <w:tcW w:w="1485" w:type="dxa"/>
          </w:tcPr>
          <w:p w14:paraId="524BE4E7" w14:textId="3A0A3A72" w:rsidR="0065692E" w:rsidRPr="00153E6C" w:rsidRDefault="0065692E" w:rsidP="0065692E">
            <w:pPr>
              <w:widowControl w:val="0"/>
              <w:suppressAutoHyphens/>
              <w:spacing w:after="120" w:line="276" w:lineRule="auto"/>
              <w:jc w:val="left"/>
              <w:rPr>
                <w:rFonts w:cs="Calibri"/>
                <w:b/>
                <w:bCs/>
                <w:color w:val="auto"/>
                <w:szCs w:val="24"/>
                <w:lang w:eastAsia="pl-PL"/>
              </w:rPr>
            </w:pPr>
            <w:r w:rsidRPr="00153E6C">
              <w:rPr>
                <w:rFonts w:cs="Calibri"/>
                <w:b/>
                <w:bCs/>
                <w:color w:val="auto"/>
                <w:szCs w:val="24"/>
                <w:lang w:eastAsia="pl-PL"/>
              </w:rPr>
              <w:t>Cena brutto</w:t>
            </w:r>
            <w:r w:rsidRPr="00153E6C">
              <w:rPr>
                <w:rFonts w:cs="Calibri"/>
                <w:b/>
                <w:bCs/>
                <w:color w:val="auto"/>
                <w:szCs w:val="24"/>
                <w:lang w:eastAsia="pl-PL"/>
              </w:rPr>
              <w:br/>
              <w:t>usługi</w:t>
            </w:r>
          </w:p>
        </w:tc>
      </w:tr>
      <w:tr w:rsidR="0065692E" w:rsidRPr="00153E6C" w14:paraId="02083909" w14:textId="77777777" w:rsidTr="0065692E">
        <w:trPr>
          <w:trHeight w:val="1562"/>
        </w:trPr>
        <w:tc>
          <w:tcPr>
            <w:tcW w:w="566" w:type="dxa"/>
          </w:tcPr>
          <w:p w14:paraId="467254DE" w14:textId="77777777" w:rsidR="0065692E" w:rsidRPr="00153E6C" w:rsidRDefault="0065692E" w:rsidP="0065692E">
            <w:pPr>
              <w:widowControl w:val="0"/>
              <w:suppressAutoHyphens/>
              <w:spacing w:after="120" w:line="276" w:lineRule="auto"/>
              <w:jc w:val="left"/>
              <w:rPr>
                <w:rFonts w:cs="Calibri"/>
                <w:b/>
                <w:bCs/>
                <w:color w:val="auto"/>
                <w:szCs w:val="24"/>
                <w:lang w:eastAsia="pl-PL"/>
              </w:rPr>
            </w:pPr>
            <w:r w:rsidRPr="00153E6C">
              <w:rPr>
                <w:rFonts w:cs="Calibri"/>
                <w:b/>
                <w:bCs/>
                <w:color w:val="auto"/>
                <w:szCs w:val="24"/>
                <w:lang w:eastAsia="pl-PL"/>
              </w:rPr>
              <w:t>1</w:t>
            </w:r>
          </w:p>
        </w:tc>
        <w:tc>
          <w:tcPr>
            <w:tcW w:w="4428" w:type="dxa"/>
            <w:shd w:val="clear" w:color="auto" w:fill="auto"/>
          </w:tcPr>
          <w:p w14:paraId="2B2E972D" w14:textId="0E767569" w:rsidR="0065692E" w:rsidRPr="00153E6C" w:rsidRDefault="0045418A" w:rsidP="0065692E">
            <w:pPr>
              <w:widowControl w:val="0"/>
              <w:suppressAutoHyphens/>
              <w:spacing w:after="120" w:line="240" w:lineRule="auto"/>
              <w:jc w:val="left"/>
              <w:rPr>
                <w:rFonts w:cs="Calibri"/>
                <w:color w:val="auto"/>
                <w:szCs w:val="24"/>
                <w:lang w:eastAsia="pl-PL"/>
              </w:rPr>
            </w:pPr>
            <w:r w:rsidRPr="0045418A">
              <w:rPr>
                <w:rFonts w:cs="Calibri"/>
                <w:color w:val="auto"/>
                <w:szCs w:val="24"/>
                <w:lang w:eastAsia="pl-PL"/>
              </w:rPr>
              <w:t>Usługa nadzoru autorskiego nad oprogramowaniem „</w:t>
            </w:r>
            <w:proofErr w:type="spellStart"/>
            <w:r w:rsidRPr="0045418A">
              <w:rPr>
                <w:rFonts w:cs="Calibri"/>
                <w:color w:val="auto"/>
                <w:szCs w:val="24"/>
                <w:lang w:eastAsia="pl-PL"/>
              </w:rPr>
              <w:t>Infinitt</w:t>
            </w:r>
            <w:proofErr w:type="spellEnd"/>
            <w:r w:rsidRPr="0045418A">
              <w:rPr>
                <w:rFonts w:cs="Calibri"/>
                <w:color w:val="auto"/>
                <w:szCs w:val="24"/>
                <w:lang w:eastAsia="pl-PL"/>
              </w:rPr>
              <w:t xml:space="preserve"> </w:t>
            </w:r>
            <w:proofErr w:type="spellStart"/>
            <w:r w:rsidRPr="0045418A">
              <w:rPr>
                <w:rFonts w:cs="Calibri"/>
                <w:color w:val="auto"/>
                <w:szCs w:val="24"/>
                <w:lang w:eastAsia="pl-PL"/>
              </w:rPr>
              <w:t>Pacs</w:t>
            </w:r>
            <w:proofErr w:type="spellEnd"/>
            <w:r w:rsidRPr="0045418A">
              <w:rPr>
                <w:rFonts w:cs="Calibri"/>
                <w:color w:val="auto"/>
                <w:szCs w:val="24"/>
                <w:lang w:eastAsia="pl-PL"/>
              </w:rPr>
              <w:t>”</w:t>
            </w:r>
          </w:p>
        </w:tc>
        <w:tc>
          <w:tcPr>
            <w:tcW w:w="1468" w:type="dxa"/>
            <w:shd w:val="clear" w:color="auto" w:fill="auto"/>
          </w:tcPr>
          <w:p w14:paraId="356A5A9C" w14:textId="77777777" w:rsidR="0065692E" w:rsidRPr="00153E6C" w:rsidRDefault="0065692E" w:rsidP="0065692E">
            <w:pPr>
              <w:widowControl w:val="0"/>
              <w:suppressAutoHyphens/>
              <w:spacing w:after="120" w:line="276" w:lineRule="auto"/>
              <w:jc w:val="left"/>
              <w:rPr>
                <w:rFonts w:cs="Calibri"/>
                <w:b/>
                <w:bCs/>
                <w:color w:val="auto"/>
                <w:szCs w:val="24"/>
                <w:lang w:eastAsia="pl-PL"/>
              </w:rPr>
            </w:pPr>
          </w:p>
        </w:tc>
        <w:tc>
          <w:tcPr>
            <w:tcW w:w="1485" w:type="dxa"/>
            <w:shd w:val="clear" w:color="auto" w:fill="auto"/>
          </w:tcPr>
          <w:p w14:paraId="4C22F487" w14:textId="77777777" w:rsidR="0065692E" w:rsidRPr="00153E6C" w:rsidRDefault="0065692E" w:rsidP="0065692E">
            <w:pPr>
              <w:widowControl w:val="0"/>
              <w:suppressAutoHyphens/>
              <w:spacing w:after="120" w:line="276" w:lineRule="auto"/>
              <w:jc w:val="left"/>
              <w:rPr>
                <w:rFonts w:cs="Calibri"/>
                <w:b/>
                <w:bCs/>
                <w:color w:val="auto"/>
                <w:szCs w:val="24"/>
                <w:lang w:eastAsia="pl-PL"/>
              </w:rPr>
            </w:pPr>
          </w:p>
        </w:tc>
        <w:tc>
          <w:tcPr>
            <w:tcW w:w="1485" w:type="dxa"/>
          </w:tcPr>
          <w:p w14:paraId="740BC16C" w14:textId="77777777" w:rsidR="0065692E" w:rsidRPr="00153E6C" w:rsidRDefault="0065692E" w:rsidP="0065692E">
            <w:pPr>
              <w:widowControl w:val="0"/>
              <w:suppressAutoHyphens/>
              <w:spacing w:after="120" w:line="276" w:lineRule="auto"/>
              <w:jc w:val="left"/>
              <w:rPr>
                <w:rFonts w:cs="Calibri"/>
                <w:b/>
                <w:bCs/>
                <w:color w:val="auto"/>
                <w:szCs w:val="24"/>
                <w:lang w:eastAsia="pl-PL"/>
              </w:rPr>
            </w:pPr>
          </w:p>
        </w:tc>
      </w:tr>
    </w:tbl>
    <w:p w14:paraId="1080B7DC" w14:textId="77777777" w:rsidR="0065692E" w:rsidRPr="00153E6C" w:rsidRDefault="0065692E" w:rsidP="0065692E">
      <w:pPr>
        <w:suppressAutoHyphens/>
        <w:overflowPunct w:val="0"/>
        <w:spacing w:after="200" w:line="240" w:lineRule="auto"/>
        <w:rPr>
          <w:rFonts w:cs="Calibri"/>
          <w:color w:val="auto"/>
          <w:szCs w:val="24"/>
          <w:lang w:eastAsia="pl-PL"/>
        </w:rPr>
      </w:pPr>
    </w:p>
    <w:p w14:paraId="46292C46" w14:textId="3570FA36" w:rsidR="0065692E" w:rsidRDefault="0065692E" w:rsidP="0065692E">
      <w:pPr>
        <w:numPr>
          <w:ilvl w:val="0"/>
          <w:numId w:val="12"/>
        </w:numPr>
        <w:suppressAutoHyphens/>
        <w:spacing w:after="0" w:line="240" w:lineRule="auto"/>
        <w:rPr>
          <w:rFonts w:cs="Calibri"/>
          <w:color w:val="auto"/>
          <w:szCs w:val="24"/>
          <w:lang w:eastAsia="pl-PL"/>
        </w:rPr>
      </w:pPr>
      <w:r w:rsidRPr="00153E6C">
        <w:rPr>
          <w:rFonts w:cs="Calibri"/>
          <w:color w:val="auto"/>
          <w:szCs w:val="24"/>
          <w:lang w:eastAsia="pl-PL"/>
        </w:rPr>
        <w:t>Przedmiot zamówienia realizowany będzie zgodnie z wytycznymi określonymi w zapytaniu ofertowym oraz opisie przedmiotu zamówienia.</w:t>
      </w:r>
    </w:p>
    <w:p w14:paraId="4A3BB871" w14:textId="39851079" w:rsidR="0045418A" w:rsidRPr="00153E6C" w:rsidRDefault="0045418A" w:rsidP="0065692E">
      <w:pPr>
        <w:numPr>
          <w:ilvl w:val="0"/>
          <w:numId w:val="12"/>
        </w:numPr>
        <w:suppressAutoHyphens/>
        <w:spacing w:after="0" w:line="240" w:lineRule="auto"/>
        <w:rPr>
          <w:rFonts w:cs="Calibri"/>
          <w:color w:val="auto"/>
          <w:szCs w:val="24"/>
          <w:lang w:eastAsia="pl-PL"/>
        </w:rPr>
      </w:pPr>
      <w:r>
        <w:rPr>
          <w:rFonts w:cs="Calibri"/>
          <w:color w:val="auto"/>
          <w:szCs w:val="24"/>
          <w:lang w:eastAsia="pl-PL"/>
        </w:rPr>
        <w:t>Termin płatności faktur ustala się na 30 dni, licząc od dnia wystawienia prawidłowo wypełnionej faktury.</w:t>
      </w:r>
    </w:p>
    <w:p w14:paraId="349459DD" w14:textId="77777777" w:rsidR="0065692E" w:rsidRPr="00153E6C" w:rsidRDefault="0065692E" w:rsidP="0065692E">
      <w:pPr>
        <w:numPr>
          <w:ilvl w:val="0"/>
          <w:numId w:val="12"/>
        </w:numPr>
        <w:suppressAutoHyphens/>
        <w:spacing w:after="0" w:line="240" w:lineRule="auto"/>
        <w:rPr>
          <w:rFonts w:cs="Calibri"/>
          <w:color w:val="auto"/>
          <w:szCs w:val="24"/>
          <w:lang w:eastAsia="pl-PL"/>
        </w:rPr>
      </w:pPr>
      <w:r w:rsidRPr="00153E6C">
        <w:rPr>
          <w:rFonts w:cs="Calibri"/>
          <w:color w:val="auto"/>
          <w:szCs w:val="24"/>
          <w:lang w:eastAsia="pl-PL"/>
        </w:rPr>
        <w:t>Oświadczam(y), że:</w:t>
      </w:r>
    </w:p>
    <w:p w14:paraId="3A48445C" w14:textId="77777777" w:rsidR="0065692E" w:rsidRPr="00153E6C" w:rsidRDefault="0065692E" w:rsidP="0065692E">
      <w:pPr>
        <w:numPr>
          <w:ilvl w:val="1"/>
          <w:numId w:val="12"/>
        </w:numPr>
        <w:suppressAutoHyphens/>
        <w:spacing w:after="0" w:line="240" w:lineRule="auto"/>
        <w:rPr>
          <w:rFonts w:cs="Calibri"/>
          <w:color w:val="auto"/>
          <w:szCs w:val="24"/>
          <w:lang w:eastAsia="pl-PL"/>
        </w:rPr>
      </w:pPr>
      <w:r w:rsidRPr="00153E6C">
        <w:rPr>
          <w:rFonts w:cs="Calibri"/>
          <w:color w:val="auto"/>
          <w:szCs w:val="24"/>
          <w:lang w:eastAsia="pl-PL"/>
        </w:rPr>
        <w:t xml:space="preserve">posiadamy </w:t>
      </w:r>
      <w:bookmarkStart w:id="0" w:name="_Toc79909383"/>
      <w:r w:rsidRPr="00153E6C">
        <w:rPr>
          <w:rFonts w:cs="Calibri"/>
          <w:color w:val="auto"/>
          <w:szCs w:val="24"/>
          <w:lang w:eastAsia="pl-PL"/>
        </w:rPr>
        <w:t xml:space="preserve">niezbędną wiedzę i doświadczenie oraz dysponujmy odpowiednimi osobami przygotowanymi do wykonania </w:t>
      </w:r>
      <w:bookmarkEnd w:id="0"/>
      <w:r w:rsidRPr="00153E6C">
        <w:rPr>
          <w:rFonts w:cs="Calibri"/>
          <w:color w:val="auto"/>
          <w:szCs w:val="24"/>
          <w:lang w:eastAsia="pl-PL"/>
        </w:rPr>
        <w:t>przedmiotu zamówienia,</w:t>
      </w:r>
    </w:p>
    <w:p w14:paraId="0173456F" w14:textId="77777777" w:rsidR="0065692E" w:rsidRPr="00153E6C" w:rsidRDefault="0065692E" w:rsidP="0065692E">
      <w:pPr>
        <w:numPr>
          <w:ilvl w:val="1"/>
          <w:numId w:val="12"/>
        </w:numPr>
        <w:suppressAutoHyphens/>
        <w:spacing w:after="0" w:line="240" w:lineRule="auto"/>
        <w:rPr>
          <w:rFonts w:cs="Calibri"/>
          <w:color w:val="auto"/>
          <w:szCs w:val="24"/>
          <w:lang w:eastAsia="pl-PL"/>
        </w:rPr>
      </w:pPr>
      <w:r w:rsidRPr="00153E6C">
        <w:rPr>
          <w:rFonts w:cs="Calibri"/>
          <w:color w:val="auto"/>
          <w:szCs w:val="24"/>
          <w:lang w:eastAsia="pl-PL"/>
        </w:rPr>
        <w:lastRenderedPageBreak/>
        <w:t>w podanej cenie wliczyliśmy wszystkie koszty związane z pełną i terminową realizacją zamówienia, zgodnie z warunkami określonymi w zapytaniu ofertowym oraz opisie przedmiotu zamówienia,</w:t>
      </w:r>
    </w:p>
    <w:p w14:paraId="3E3B55CB" w14:textId="77777777" w:rsidR="0065692E" w:rsidRPr="00153E6C" w:rsidRDefault="0065692E" w:rsidP="0065692E">
      <w:pPr>
        <w:numPr>
          <w:ilvl w:val="1"/>
          <w:numId w:val="12"/>
        </w:numPr>
        <w:suppressAutoHyphens/>
        <w:spacing w:after="0" w:line="240" w:lineRule="auto"/>
        <w:rPr>
          <w:rFonts w:cs="Calibri"/>
          <w:color w:val="auto"/>
          <w:szCs w:val="24"/>
          <w:lang w:eastAsia="pl-PL"/>
        </w:rPr>
      </w:pPr>
      <w:r w:rsidRPr="00153E6C">
        <w:rPr>
          <w:rFonts w:cs="Calibri"/>
          <w:color w:val="auto"/>
          <w:szCs w:val="24"/>
          <w:lang w:eastAsia="pl-PL"/>
        </w:rPr>
        <w:t>zostaliśmy zapoznani z zakresem przedmiotu zamówienia oraz otrzymaliśmy od Zamawiającego wyczerpujące informacje i wyjaśnienia potrzebne do sporządzenia oferty,</w:t>
      </w:r>
    </w:p>
    <w:p w14:paraId="05571582" w14:textId="77777777" w:rsidR="0065692E" w:rsidRPr="00153E6C" w:rsidRDefault="0065692E" w:rsidP="0065692E">
      <w:pPr>
        <w:numPr>
          <w:ilvl w:val="1"/>
          <w:numId w:val="12"/>
        </w:numPr>
        <w:suppressAutoHyphens/>
        <w:spacing w:after="0" w:line="240" w:lineRule="auto"/>
        <w:rPr>
          <w:rFonts w:cs="Calibri"/>
          <w:color w:val="auto"/>
          <w:szCs w:val="24"/>
          <w:lang w:eastAsia="pl-PL"/>
        </w:rPr>
      </w:pPr>
      <w:r w:rsidRPr="00153E6C">
        <w:rPr>
          <w:rFonts w:cs="Calibri"/>
          <w:color w:val="auto"/>
          <w:szCs w:val="24"/>
          <w:lang w:eastAsia="pl-PL"/>
        </w:rPr>
        <w:t>jesteśmy związani niniejszą ofertą przez okres 14  dni od upływu terminu składania ofert *.</w:t>
      </w:r>
    </w:p>
    <w:p w14:paraId="78E0C31C" w14:textId="77777777" w:rsidR="0065692E" w:rsidRPr="00153E6C" w:rsidRDefault="0065692E" w:rsidP="0065692E">
      <w:pPr>
        <w:suppressAutoHyphens/>
        <w:spacing w:after="200" w:line="360" w:lineRule="auto"/>
        <w:rPr>
          <w:rFonts w:cs="Calibri"/>
          <w:color w:val="auto"/>
          <w:szCs w:val="24"/>
          <w:lang w:eastAsia="pl-PL"/>
        </w:rPr>
      </w:pPr>
    </w:p>
    <w:p w14:paraId="61AA13CA" w14:textId="77777777" w:rsidR="0065692E" w:rsidRPr="00153E6C" w:rsidRDefault="0065692E" w:rsidP="0065692E">
      <w:pPr>
        <w:suppressAutoHyphens/>
        <w:spacing w:after="200" w:line="360" w:lineRule="auto"/>
        <w:rPr>
          <w:rFonts w:cs="Calibri"/>
          <w:color w:val="auto"/>
          <w:szCs w:val="24"/>
          <w:lang w:eastAsia="pl-PL"/>
        </w:rPr>
      </w:pPr>
    </w:p>
    <w:p w14:paraId="54C607B8" w14:textId="77777777" w:rsidR="0065692E" w:rsidRPr="00153E6C" w:rsidRDefault="0065692E" w:rsidP="0065692E">
      <w:pPr>
        <w:suppressAutoHyphens/>
        <w:spacing w:after="200" w:line="360" w:lineRule="auto"/>
        <w:rPr>
          <w:rFonts w:cs="Calibri"/>
          <w:color w:val="auto"/>
          <w:szCs w:val="24"/>
          <w:lang w:eastAsia="pl-PL"/>
        </w:rPr>
      </w:pPr>
    </w:p>
    <w:p w14:paraId="4C2307CB" w14:textId="77777777" w:rsidR="0065692E" w:rsidRPr="00153E6C" w:rsidRDefault="0065692E" w:rsidP="0065692E">
      <w:pPr>
        <w:suppressAutoHyphens/>
        <w:overflowPunct w:val="0"/>
        <w:spacing w:after="200" w:line="276" w:lineRule="auto"/>
        <w:jc w:val="left"/>
        <w:rPr>
          <w:rFonts w:cs="Calibri"/>
          <w:color w:val="auto"/>
          <w:szCs w:val="24"/>
          <w:lang w:eastAsia="pl-PL"/>
        </w:rPr>
      </w:pPr>
      <w:r w:rsidRPr="00153E6C">
        <w:rPr>
          <w:rFonts w:cs="Calibri"/>
          <w:color w:val="auto"/>
          <w:szCs w:val="24"/>
          <w:lang w:eastAsia="pl-PL"/>
        </w:rPr>
        <w:t xml:space="preserve">    ........................................</w:t>
      </w:r>
      <w:r w:rsidRPr="00153E6C">
        <w:rPr>
          <w:rFonts w:cs="Calibri"/>
          <w:color w:val="auto"/>
          <w:szCs w:val="24"/>
          <w:lang w:eastAsia="pl-PL"/>
        </w:rPr>
        <w:tab/>
      </w:r>
      <w:r w:rsidRPr="00153E6C">
        <w:rPr>
          <w:rFonts w:cs="Calibri"/>
          <w:color w:val="auto"/>
          <w:szCs w:val="24"/>
          <w:lang w:eastAsia="pl-PL"/>
        </w:rPr>
        <w:tab/>
        <w:t xml:space="preserve">                     .......................................................................</w:t>
      </w:r>
    </w:p>
    <w:p w14:paraId="76EECA70" w14:textId="77777777" w:rsidR="0065692E" w:rsidRPr="00153E6C" w:rsidRDefault="0065692E" w:rsidP="0065692E">
      <w:pPr>
        <w:suppressAutoHyphens/>
        <w:overflowPunct w:val="0"/>
        <w:spacing w:after="200" w:line="240" w:lineRule="auto"/>
        <w:ind w:left="357" w:firstLine="351"/>
        <w:jc w:val="left"/>
        <w:rPr>
          <w:rFonts w:cs="Calibri"/>
          <w:color w:val="auto"/>
          <w:szCs w:val="24"/>
          <w:lang w:eastAsia="pl-PL"/>
        </w:rPr>
      </w:pPr>
      <w:r w:rsidRPr="00153E6C">
        <w:rPr>
          <w:rFonts w:cs="Calibri"/>
          <w:color w:val="auto"/>
          <w:szCs w:val="24"/>
          <w:lang w:eastAsia="pl-PL"/>
        </w:rPr>
        <w:t>Miejscowość, data</w:t>
      </w:r>
      <w:r w:rsidRPr="00153E6C">
        <w:rPr>
          <w:rFonts w:cs="Calibri"/>
          <w:color w:val="auto"/>
          <w:szCs w:val="24"/>
          <w:lang w:eastAsia="pl-PL"/>
        </w:rPr>
        <w:tab/>
      </w:r>
      <w:r w:rsidRPr="00153E6C">
        <w:rPr>
          <w:rFonts w:cs="Calibri"/>
          <w:color w:val="auto"/>
          <w:szCs w:val="24"/>
          <w:lang w:eastAsia="pl-PL"/>
        </w:rPr>
        <w:tab/>
      </w:r>
      <w:r w:rsidRPr="00153E6C">
        <w:rPr>
          <w:rFonts w:cs="Calibri"/>
          <w:color w:val="auto"/>
          <w:szCs w:val="24"/>
          <w:lang w:eastAsia="pl-PL"/>
        </w:rPr>
        <w:tab/>
        <w:t xml:space="preserve">         Podpis osoby/osób uprawnionej/uprawnionych</w:t>
      </w:r>
      <w:r w:rsidRPr="00153E6C">
        <w:rPr>
          <w:rFonts w:cs="Calibri"/>
          <w:color w:val="auto"/>
          <w:szCs w:val="24"/>
          <w:lang w:eastAsia="pl-PL"/>
        </w:rPr>
        <w:br/>
      </w:r>
      <w:r w:rsidRPr="00153E6C">
        <w:rPr>
          <w:rFonts w:cs="Calibri"/>
          <w:color w:val="auto"/>
          <w:szCs w:val="24"/>
          <w:lang w:eastAsia="pl-PL"/>
        </w:rPr>
        <w:tab/>
      </w:r>
      <w:r w:rsidRPr="00153E6C">
        <w:rPr>
          <w:rFonts w:cs="Calibri"/>
          <w:color w:val="auto"/>
          <w:szCs w:val="24"/>
          <w:lang w:eastAsia="pl-PL"/>
        </w:rPr>
        <w:tab/>
      </w:r>
      <w:r w:rsidRPr="00153E6C">
        <w:rPr>
          <w:rFonts w:cs="Calibri"/>
          <w:color w:val="auto"/>
          <w:szCs w:val="24"/>
          <w:lang w:eastAsia="pl-PL"/>
        </w:rPr>
        <w:tab/>
      </w:r>
      <w:r w:rsidRPr="00153E6C">
        <w:rPr>
          <w:rFonts w:cs="Calibri"/>
          <w:color w:val="auto"/>
          <w:szCs w:val="24"/>
          <w:lang w:eastAsia="pl-PL"/>
        </w:rPr>
        <w:tab/>
      </w:r>
      <w:r w:rsidRPr="00153E6C">
        <w:rPr>
          <w:rFonts w:cs="Calibri"/>
          <w:color w:val="auto"/>
          <w:szCs w:val="24"/>
          <w:lang w:eastAsia="pl-PL"/>
        </w:rPr>
        <w:tab/>
      </w:r>
      <w:r w:rsidRPr="00153E6C">
        <w:rPr>
          <w:rFonts w:cs="Calibri"/>
          <w:color w:val="auto"/>
          <w:szCs w:val="24"/>
          <w:lang w:eastAsia="pl-PL"/>
        </w:rPr>
        <w:tab/>
      </w:r>
      <w:r w:rsidRPr="00153E6C">
        <w:rPr>
          <w:rFonts w:cs="Calibri"/>
          <w:color w:val="auto"/>
          <w:szCs w:val="24"/>
          <w:lang w:eastAsia="pl-PL"/>
        </w:rPr>
        <w:tab/>
        <w:t xml:space="preserve">do reprezentowania Wykonawcy (pieczątki) </w:t>
      </w:r>
    </w:p>
    <w:p w14:paraId="41D926C5" w14:textId="77777777" w:rsidR="0065692E" w:rsidRPr="00153E6C" w:rsidRDefault="0065692E" w:rsidP="0065692E">
      <w:pPr>
        <w:suppressAutoHyphens/>
        <w:overflowPunct w:val="0"/>
        <w:spacing w:after="200" w:line="276" w:lineRule="auto"/>
        <w:ind w:left="357" w:firstLine="351"/>
        <w:rPr>
          <w:rFonts w:cs="Calibri"/>
          <w:bCs/>
          <w:i/>
          <w:color w:val="auto"/>
          <w:szCs w:val="24"/>
          <w:lang w:eastAsia="pl-PL"/>
        </w:rPr>
      </w:pPr>
    </w:p>
    <w:p w14:paraId="730B0E5E" w14:textId="0B4F5293" w:rsidR="008C3B9B" w:rsidRPr="00153E6C" w:rsidRDefault="0065692E" w:rsidP="00153E6C">
      <w:pPr>
        <w:suppressAutoHyphens/>
        <w:spacing w:after="200" w:line="276" w:lineRule="auto"/>
        <w:jc w:val="left"/>
        <w:rPr>
          <w:rFonts w:cs="Calibri"/>
          <w:color w:val="auto"/>
          <w:szCs w:val="24"/>
          <w:lang w:eastAsia="pl-PL"/>
        </w:rPr>
      </w:pPr>
      <w:r w:rsidRPr="00153E6C">
        <w:rPr>
          <w:rFonts w:cs="Calibri"/>
          <w:color w:val="auto"/>
          <w:szCs w:val="24"/>
          <w:lang w:eastAsia="pl-PL"/>
        </w:rPr>
        <w:t>* Termin nie krótszy niż 30 dni kalendarzowych od upływu terminu składania ofert.</w:t>
      </w:r>
    </w:p>
    <w:sectPr w:rsidR="008C3B9B" w:rsidRPr="00153E6C" w:rsidSect="00F4666C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257" w:right="1133" w:bottom="1702" w:left="1560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6425F" w14:textId="77777777" w:rsidR="00E304B7" w:rsidRDefault="00E304B7" w:rsidP="007C337A">
      <w:pPr>
        <w:spacing w:after="0" w:line="240" w:lineRule="auto"/>
      </w:pPr>
      <w:r>
        <w:separator/>
      </w:r>
    </w:p>
  </w:endnote>
  <w:endnote w:type="continuationSeparator" w:id="0">
    <w:p w14:paraId="6B55800D" w14:textId="77777777" w:rsidR="00E304B7" w:rsidRDefault="00E304B7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sap">
    <w:altName w:val="Calibri"/>
    <w:charset w:val="EE"/>
    <w:family w:val="swiss"/>
    <w:pitch w:val="variable"/>
    <w:sig w:usb0="20000007" w:usb1="00000000" w:usb2="00000000" w:usb3="00000000" w:csb0="00000193" w:csb1="00000000"/>
    <w:embedRegular r:id="rId1" w:fontKey="{CF8CFDCF-53C1-41A2-B358-9E12FC7ACD58}"/>
    <w:embedBold r:id="rId2" w:fontKey="{DBDBFADC-9D2D-4325-B1B4-993AEB7A9625}"/>
    <w:embedItalic r:id="rId3" w:fontKey="{EDA46A29-7C91-468E-AF8E-07A2B03B771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84F08047-E79D-4A09-8709-08E71C8DF200}"/>
    <w:embedBold r:id="rId5" w:fontKey="{B17B302B-0B7C-4D6D-80D1-A75E5C858ECB}"/>
    <w:embedItalic r:id="rId6" w:fontKey="{7862A9FD-090E-440D-94B6-30ACD00DF89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9B35006-1DB9-4B15-94FC-81CF24E0DD51}"/>
    <w:embedBold r:id="rId8" w:fontKey="{BB077A45-AD81-40D8-AD0A-E7DB2FEF0B1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10F662C-03FF-4E25-A528-E06516157F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AD91B" w14:textId="3C9450BF" w:rsidR="00CB1D0B" w:rsidRDefault="000C3FE4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E183BB8" wp14:editId="16C22EC5">
              <wp:simplePos x="0" y="0"/>
              <wp:positionH relativeFrom="column">
                <wp:posOffset>2455240</wp:posOffset>
              </wp:positionH>
              <wp:positionV relativeFrom="paragraph">
                <wp:posOffset>-523875</wp:posOffset>
              </wp:positionV>
              <wp:extent cx="1292225" cy="603250"/>
              <wp:effectExtent l="0" t="0" r="0" b="6350"/>
              <wp:wrapSquare wrapText="bothSides"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2225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8BF497" w14:textId="77777777" w:rsidR="00CB1D0B" w:rsidRPr="00D83A7E" w:rsidRDefault="00CB1D0B" w:rsidP="00A539C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D82A98"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tel.: (32) 349 9</w:t>
                          </w:r>
                          <w:r w:rsidR="00681613">
                            <w:rPr>
                              <w:color w:val="A6A6A6"/>
                              <w:sz w:val="16"/>
                              <w:szCs w:val="16"/>
                            </w:rPr>
                            <w:t>2</w:t>
                          </w:r>
                          <w:r w:rsidR="00D82A98"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 xml:space="preserve"> </w:t>
                          </w:r>
                          <w:r w:rsidR="00681613">
                            <w:rPr>
                              <w:color w:val="A6A6A6"/>
                              <w:sz w:val="16"/>
                              <w:szCs w:val="16"/>
                            </w:rPr>
                            <w:t>2</w:t>
                          </w:r>
                          <w:r w:rsidR="00471739">
                            <w:rPr>
                              <w:color w:val="A6A6A6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6532F389" w14:textId="77777777" w:rsidR="00CB1D0B" w:rsidRPr="00D83A7E" w:rsidRDefault="00CB1D0B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fax: (32) 241 39 52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83BB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93.35pt;margin-top:-41.25pt;width:101.75pt;height:47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" filled="f" stroked="f">
              <v:textbox>
                <w:txbxContent>
                  <w:p w14:paraId="058BF497" w14:textId="77777777" w:rsidR="00CB1D0B" w:rsidRPr="00D83A7E" w:rsidRDefault="00CB1D0B" w:rsidP="00A539C1">
                    <w:pPr>
                      <w:pStyle w:val="Stopka"/>
                      <w:ind w:left="313" w:hanging="313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 </w:t>
                    </w:r>
                    <w:r w:rsidR="00D82A98" w:rsidRPr="00D83A7E">
                      <w:rPr>
                        <w:color w:val="A6A6A6"/>
                        <w:sz w:val="16"/>
                        <w:szCs w:val="16"/>
                      </w:rPr>
                      <w:t>tel.: (32) 349 9</w:t>
                    </w:r>
                    <w:r w:rsidR="00681613">
                      <w:rPr>
                        <w:color w:val="A6A6A6"/>
                        <w:sz w:val="16"/>
                        <w:szCs w:val="16"/>
                      </w:rPr>
                      <w:t>2</w:t>
                    </w:r>
                    <w:r w:rsidR="00D82A98" w:rsidRPr="00D83A7E">
                      <w:rPr>
                        <w:color w:val="A6A6A6"/>
                        <w:sz w:val="16"/>
                        <w:szCs w:val="16"/>
                      </w:rPr>
                      <w:t xml:space="preserve"> </w:t>
                    </w:r>
                    <w:r w:rsidR="00681613">
                      <w:rPr>
                        <w:color w:val="A6A6A6"/>
                        <w:sz w:val="16"/>
                        <w:szCs w:val="16"/>
                      </w:rPr>
                      <w:t>2</w:t>
                    </w:r>
                    <w:r w:rsidR="00471739">
                      <w:rPr>
                        <w:color w:val="A6A6A6"/>
                        <w:sz w:val="16"/>
                        <w:szCs w:val="16"/>
                      </w:rPr>
                      <w:t>5</w:t>
                    </w:r>
                  </w:p>
                  <w:p w14:paraId="6532F389" w14:textId="77777777" w:rsidR="00CB1D0B" w:rsidRPr="00D83A7E" w:rsidRDefault="00CB1D0B" w:rsidP="00A539C1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fax: (32) 241 39 52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7FF2BDB0" wp14:editId="47CCF37A">
              <wp:simplePos x="0" y="0"/>
              <wp:positionH relativeFrom="column">
                <wp:posOffset>479425</wp:posOffset>
              </wp:positionH>
              <wp:positionV relativeFrom="paragraph">
                <wp:posOffset>-520065</wp:posOffset>
              </wp:positionV>
              <wp:extent cx="1997710" cy="603250"/>
              <wp:effectExtent l="0" t="0" r="0" b="635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771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E8AFD" w14:textId="77777777" w:rsidR="00CB1D0B" w:rsidRPr="00D83A7E" w:rsidRDefault="00CB1D0B" w:rsidP="00A539C1">
                          <w:pPr>
                            <w:pStyle w:val="Stopka"/>
                            <w:ind w:left="312" w:hanging="312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="00A539C1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A539C1"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 xml:space="preserve">SP ZOZ Zespół Szpitali </w:t>
                          </w: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Miejskich</w:t>
                          </w:r>
                        </w:p>
                        <w:p w14:paraId="1467023A" w14:textId="77777777" w:rsidR="00CB1D0B" w:rsidRPr="00D83A7E" w:rsidRDefault="00CB1D0B" w:rsidP="00A539C1">
                          <w:pPr>
                            <w:pStyle w:val="Stopka"/>
                            <w:ind w:left="181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w Chorzowie</w:t>
                          </w:r>
                        </w:p>
                        <w:p w14:paraId="4ECD1747" w14:textId="77777777" w:rsidR="00CB1D0B" w:rsidRPr="00D83A7E" w:rsidRDefault="00CB1D0B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ul. Strzelców Bytomskich 11</w:t>
                          </w:r>
                        </w:p>
                        <w:p w14:paraId="2D02DF14" w14:textId="77777777" w:rsidR="00CB1D0B" w:rsidRPr="00D83A7E" w:rsidRDefault="00CB1D0B" w:rsidP="00CB1D0B">
                          <w:pPr>
                            <w:ind w:left="181"/>
                            <w:rPr>
                              <w:color w:val="A6A6A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41-500 Chorzów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F2BDB0" id="_x0000_s1027" type="#_x0000_t202" style="position:absolute;left:0;text-align:left;margin-left:37.75pt;margin-top:-40.95pt;width:157.3pt;height:47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" filled="f" stroked="f">
              <v:textbox>
                <w:txbxContent>
                  <w:p w14:paraId="623E8AFD" w14:textId="77777777" w:rsidR="00CB1D0B" w:rsidRPr="00D83A7E" w:rsidRDefault="00CB1D0B" w:rsidP="00A539C1">
                    <w:pPr>
                      <w:pStyle w:val="Stopka"/>
                      <w:ind w:left="312" w:hanging="312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="00A539C1">
                      <w:rPr>
                        <w:sz w:val="16"/>
                        <w:szCs w:val="16"/>
                      </w:rPr>
                      <w:t xml:space="preserve">  </w:t>
                    </w:r>
                    <w:r w:rsidR="00A539C1" w:rsidRPr="00D83A7E">
                      <w:rPr>
                        <w:color w:val="A6A6A6"/>
                        <w:sz w:val="16"/>
                        <w:szCs w:val="16"/>
                      </w:rPr>
                      <w:t xml:space="preserve">SP ZOZ Zespół Szpitali </w:t>
                    </w:r>
                    <w:r w:rsidRPr="00D83A7E">
                      <w:rPr>
                        <w:color w:val="A6A6A6"/>
                        <w:sz w:val="16"/>
                        <w:szCs w:val="16"/>
                      </w:rPr>
                      <w:t>Miejskich</w:t>
                    </w:r>
                  </w:p>
                  <w:p w14:paraId="1467023A" w14:textId="77777777" w:rsidR="00CB1D0B" w:rsidRPr="00D83A7E" w:rsidRDefault="00CB1D0B" w:rsidP="00A539C1">
                    <w:pPr>
                      <w:pStyle w:val="Stopka"/>
                      <w:ind w:left="181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w Chorzowie</w:t>
                    </w:r>
                  </w:p>
                  <w:p w14:paraId="4ECD1747" w14:textId="77777777" w:rsidR="00CB1D0B" w:rsidRPr="00D83A7E" w:rsidRDefault="00CB1D0B" w:rsidP="00A539C1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ul. Strzelców Bytomskich 11</w:t>
                    </w:r>
                  </w:p>
                  <w:p w14:paraId="2D02DF14" w14:textId="77777777" w:rsidR="00CB1D0B" w:rsidRPr="00D83A7E" w:rsidRDefault="00CB1D0B" w:rsidP="00CB1D0B">
                    <w:pPr>
                      <w:ind w:left="181"/>
                      <w:rPr>
                        <w:color w:val="A6A6A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41-500 Chorzów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79E41F11" wp14:editId="20EA9059">
          <wp:simplePos x="0" y="0"/>
          <wp:positionH relativeFrom="column">
            <wp:posOffset>-276530</wp:posOffset>
          </wp:positionH>
          <wp:positionV relativeFrom="paragraph">
            <wp:posOffset>-559435</wp:posOffset>
          </wp:positionV>
          <wp:extent cx="700405" cy="683895"/>
          <wp:effectExtent l="0" t="0" r="4445" b="1905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3F1C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5AF7500" wp14:editId="43EC8688">
              <wp:simplePos x="0" y="0"/>
              <wp:positionH relativeFrom="margin">
                <wp:posOffset>3843020</wp:posOffset>
              </wp:positionH>
              <wp:positionV relativeFrom="paragraph">
                <wp:posOffset>-524510</wp:posOffset>
              </wp:positionV>
              <wp:extent cx="1526540" cy="603250"/>
              <wp:effectExtent l="4445" t="0" r="2540" b="0"/>
              <wp:wrapSquare wrapText="bothSides"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00CF9C" w14:textId="77777777" w:rsidR="00CB1D0B" w:rsidRPr="00D83A7E" w:rsidRDefault="00CB1D0B" w:rsidP="00A539C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681613">
                            <w:rPr>
                              <w:color w:val="A6A6A6"/>
                              <w:sz w:val="16"/>
                              <w:szCs w:val="16"/>
                            </w:rPr>
                            <w:t>zsm</w:t>
                          </w: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@zsm.com.pl</w:t>
                          </w:r>
                        </w:p>
                        <w:p w14:paraId="7929705B" w14:textId="77777777" w:rsidR="00CB1D0B" w:rsidRPr="00D83A7E" w:rsidRDefault="00CB1D0B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www.zsm.com.pl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AF7500" id="_x0000_s1028" type="#_x0000_t202" style="position:absolute;left:0;text-align:left;margin-left:302.6pt;margin-top:-41.3pt;width:120.2pt;height:4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" filled="f" stroked="f">
              <v:textbox>
                <w:txbxContent>
                  <w:p w14:paraId="4B00CF9C" w14:textId="77777777" w:rsidR="00CB1D0B" w:rsidRPr="00D83A7E" w:rsidRDefault="00CB1D0B" w:rsidP="00A539C1">
                    <w:pPr>
                      <w:pStyle w:val="Stopka"/>
                      <w:ind w:left="313" w:hanging="313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 </w:t>
                    </w:r>
                    <w:r w:rsidR="00681613">
                      <w:rPr>
                        <w:color w:val="A6A6A6"/>
                        <w:sz w:val="16"/>
                        <w:szCs w:val="16"/>
                      </w:rPr>
                      <w:t>zsm</w:t>
                    </w:r>
                    <w:r w:rsidRPr="00D83A7E">
                      <w:rPr>
                        <w:color w:val="A6A6A6"/>
                        <w:sz w:val="16"/>
                        <w:szCs w:val="16"/>
                      </w:rPr>
                      <w:t>@zsm.com.pl</w:t>
                    </w:r>
                  </w:p>
                  <w:p w14:paraId="7929705B" w14:textId="77777777" w:rsidR="00CB1D0B" w:rsidRPr="00D83A7E" w:rsidRDefault="00CB1D0B" w:rsidP="00A539C1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www.zsm.com.pl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43F1C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27C786A" wp14:editId="63F1E679">
              <wp:simplePos x="0" y="0"/>
              <wp:positionH relativeFrom="margin">
                <wp:posOffset>4864100</wp:posOffset>
              </wp:positionH>
              <wp:positionV relativeFrom="paragraph">
                <wp:posOffset>-524510</wp:posOffset>
              </wp:positionV>
              <wp:extent cx="1526540" cy="603250"/>
              <wp:effectExtent l="0" t="0" r="635" b="0"/>
              <wp:wrapSquare wrapText="bothSides"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65F793" w14:textId="77777777" w:rsidR="00B0643A" w:rsidRPr="00D83A7E" w:rsidRDefault="00B0643A" w:rsidP="00B0643A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NIP: 6271923530</w:t>
                          </w:r>
                        </w:p>
                        <w:p w14:paraId="75D79EDC" w14:textId="77777777" w:rsidR="00B0643A" w:rsidRPr="00D83A7E" w:rsidRDefault="00B0643A" w:rsidP="00293A4C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REGON: 271503410</w:t>
                          </w:r>
                        </w:p>
                        <w:p w14:paraId="6BF663AB" w14:textId="77777777" w:rsidR="00383A1D" w:rsidRPr="00383A1D" w:rsidRDefault="00B22E5A" w:rsidP="00383A1D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  <w:r>
                            <w:rPr>
                              <w:color w:val="A6A6A6"/>
                              <w:sz w:val="16"/>
                              <w:szCs w:val="16"/>
                            </w:rPr>
                            <w:t>KRS</w:t>
                          </w:r>
                          <w:r w:rsidR="00383A1D" w:rsidRPr="00383A1D">
                            <w:rPr>
                              <w:color w:val="A6A6A6"/>
                              <w:sz w:val="16"/>
                              <w:szCs w:val="16"/>
                            </w:rPr>
                            <w:t>: 0000011939</w:t>
                          </w:r>
                        </w:p>
                        <w:p w14:paraId="665A79CD" w14:textId="77777777" w:rsidR="00383A1D" w:rsidRPr="00D83A7E" w:rsidRDefault="00383A1D" w:rsidP="00293A4C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7C786A" id="_x0000_s1029" type="#_x0000_t202" style="position:absolute;left:0;text-align:left;margin-left:383pt;margin-top:-41.3pt;width:120.2pt;height:4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" filled="f" stroked="f">
              <v:textbox>
                <w:txbxContent>
                  <w:p w14:paraId="2F65F793" w14:textId="77777777" w:rsidR="00B0643A" w:rsidRPr="00D83A7E" w:rsidRDefault="00B0643A" w:rsidP="00B0643A">
                    <w:pPr>
                      <w:pStyle w:val="Stopka"/>
                      <w:ind w:left="313" w:hanging="313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 </w:t>
                    </w:r>
                    <w:r w:rsidRPr="00D83A7E">
                      <w:rPr>
                        <w:color w:val="A6A6A6"/>
                        <w:sz w:val="16"/>
                        <w:szCs w:val="16"/>
                      </w:rPr>
                      <w:t>NIP: 6271923530</w:t>
                    </w:r>
                  </w:p>
                  <w:p w14:paraId="75D79EDC" w14:textId="77777777" w:rsidR="00B0643A" w:rsidRPr="00D83A7E" w:rsidRDefault="00B0643A" w:rsidP="00293A4C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REGON: 271503410</w:t>
                    </w:r>
                  </w:p>
                  <w:p w14:paraId="6BF663AB" w14:textId="77777777" w:rsidR="00383A1D" w:rsidRPr="00383A1D" w:rsidRDefault="00B22E5A" w:rsidP="00383A1D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  <w:r>
                      <w:rPr>
                        <w:color w:val="A6A6A6"/>
                        <w:sz w:val="16"/>
                        <w:szCs w:val="16"/>
                      </w:rPr>
                      <w:t>KRS</w:t>
                    </w:r>
                    <w:r w:rsidR="00383A1D" w:rsidRPr="00383A1D">
                      <w:rPr>
                        <w:color w:val="A6A6A6"/>
                        <w:sz w:val="16"/>
                        <w:szCs w:val="16"/>
                      </w:rPr>
                      <w:t>: 0000011939</w:t>
                    </w:r>
                  </w:p>
                  <w:p w14:paraId="665A79CD" w14:textId="77777777" w:rsidR="00383A1D" w:rsidRPr="00D83A7E" w:rsidRDefault="00383A1D" w:rsidP="00293A4C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54B2D" w14:textId="77777777" w:rsidR="00E304B7" w:rsidRDefault="00E304B7" w:rsidP="007C337A">
      <w:pPr>
        <w:spacing w:after="0" w:line="240" w:lineRule="auto"/>
      </w:pPr>
      <w:r>
        <w:separator/>
      </w:r>
    </w:p>
  </w:footnote>
  <w:footnote w:type="continuationSeparator" w:id="0">
    <w:p w14:paraId="62E069B1" w14:textId="77777777" w:rsidR="00E304B7" w:rsidRDefault="00E304B7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7DE8A" w14:textId="77777777" w:rsidR="007C337A" w:rsidRDefault="0045418A">
    <w:pPr>
      <w:pStyle w:val="Nagwek"/>
    </w:pPr>
    <w:r>
      <w:rPr>
        <w:noProof/>
        <w:lang w:eastAsia="pl-PL"/>
      </w:rPr>
      <w:pict w14:anchorId="15FD8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4" o:spid="_x0000_s1029" type="#_x0000_t75" style="position:absolute;left:0;text-align:left;margin-left:0;margin-top:0;width:606.7pt;height:853.2pt;z-index:-251660288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A4EB8" w14:textId="77777777" w:rsidR="007C337A" w:rsidRPr="00CB1D0B" w:rsidRDefault="0045418A" w:rsidP="00DB3862">
    <w:pPr>
      <w:pStyle w:val="Nagwek"/>
      <w:ind w:left="-284"/>
      <w:rPr>
        <w:sz w:val="16"/>
        <w:szCs w:val="16"/>
      </w:rPr>
    </w:pPr>
    <w:r>
      <w:rPr>
        <w:noProof/>
        <w:lang w:eastAsia="pl-PL"/>
      </w:rPr>
      <w:pict w14:anchorId="39A934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5" o:spid="_x0000_s1030" type="#_x0000_t75" style="position:absolute;left:0;text-align:left;margin-left:-88.2pt;margin-top:-104.95pt;width:606.7pt;height:853.2pt;z-index:-251659264;mso-position-horizontal-relative:margin;mso-position-vertical-relative:margin" o:allowincell="f">
          <v:imagedata r:id="rId1" o:title="papier_firmowy-01"/>
          <w10:wrap anchorx="margin" anchory="margin"/>
        </v:shape>
      </w:pict>
    </w:r>
    <w:r w:rsidR="00243F1C" w:rsidRPr="004A24ED">
      <w:rPr>
        <w:noProof/>
        <w:sz w:val="16"/>
        <w:szCs w:val="16"/>
        <w:lang w:eastAsia="pl-PL"/>
      </w:rPr>
      <w:drawing>
        <wp:inline distT="0" distB="0" distL="0" distR="0" wp14:anchorId="2B628FB3" wp14:editId="7F2F8BEF">
          <wp:extent cx="2854325" cy="532765"/>
          <wp:effectExtent l="0" t="0" r="0" b="0"/>
          <wp:docPr id="1" name="Obraz 25" descr="C:\Users\Gregor\AppData\Local\Microsoft\Windows\INetCache\Content.Word\logo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C:\Users\Gregor\AppData\Local\Microsoft\Windows\INetCache\Content.Word\logo_papi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432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CABA9" w14:textId="77777777" w:rsidR="007C337A" w:rsidRDefault="0045418A">
    <w:pPr>
      <w:pStyle w:val="Nagwek"/>
    </w:pPr>
    <w:r>
      <w:rPr>
        <w:noProof/>
        <w:lang w:eastAsia="pl-PL"/>
      </w:rPr>
      <w:pict w14:anchorId="7CA5F3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3" o:spid="_x0000_s1028" type="#_x0000_t75" style="position:absolute;left:0;text-align:left;margin-left:0;margin-top:0;width:606.7pt;height:853.2pt;z-index:-251661312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1211"/>
    <w:multiLevelType w:val="hybridMultilevel"/>
    <w:tmpl w:val="246809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F42F2"/>
    <w:multiLevelType w:val="hybridMultilevel"/>
    <w:tmpl w:val="0B5077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B4D65"/>
    <w:multiLevelType w:val="hybridMultilevel"/>
    <w:tmpl w:val="2C88BB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F3108"/>
    <w:multiLevelType w:val="hybridMultilevel"/>
    <w:tmpl w:val="62BE7D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6541C"/>
    <w:multiLevelType w:val="hybridMultilevel"/>
    <w:tmpl w:val="1BDE5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86429"/>
    <w:multiLevelType w:val="multilevel"/>
    <w:tmpl w:val="0D061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  <w:i w:val="0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737" w:hanging="377"/>
      </w:pPr>
      <w:rPr>
        <w:b w:val="0"/>
        <w:bCs/>
        <w:i w:val="0"/>
      </w:rPr>
    </w:lvl>
    <w:lvl w:ilvl="2">
      <w:start w:val="1"/>
      <w:numFmt w:val="lowerLetter"/>
      <w:suff w:val="nothing"/>
      <w:lvlText w:val="%3)."/>
      <w:lvlJc w:val="left"/>
      <w:pPr>
        <w:tabs>
          <w:tab w:val="num" w:pos="0"/>
        </w:tabs>
        <w:ind w:left="907" w:hanging="340"/>
      </w:pPr>
      <w:rPr>
        <w:b/>
        <w:i w:val="0"/>
      </w:rPr>
    </w:lvl>
    <w:lvl w:ilvl="3">
      <w:start w:val="1"/>
      <w:numFmt w:val="lowerRoman"/>
      <w:lvlText w:val="%4)"/>
      <w:lvlJc w:val="left"/>
      <w:pPr>
        <w:tabs>
          <w:tab w:val="num" w:pos="1728"/>
        </w:tabs>
        <w:ind w:left="1728" w:hanging="648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30ED3B0D"/>
    <w:multiLevelType w:val="hybridMultilevel"/>
    <w:tmpl w:val="DA8CA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EE5863"/>
    <w:multiLevelType w:val="hybridMultilevel"/>
    <w:tmpl w:val="01DEEA0E"/>
    <w:lvl w:ilvl="0" w:tplc="9E68A9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F41564"/>
    <w:multiLevelType w:val="multilevel"/>
    <w:tmpl w:val="233045F2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D035426"/>
    <w:multiLevelType w:val="hybridMultilevel"/>
    <w:tmpl w:val="154EA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A10B72"/>
    <w:multiLevelType w:val="hybridMultilevel"/>
    <w:tmpl w:val="52B8BB3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71405760">
    <w:abstractNumId w:val="6"/>
  </w:num>
  <w:num w:numId="2" w16cid:durableId="700742653">
    <w:abstractNumId w:val="4"/>
  </w:num>
  <w:num w:numId="3" w16cid:durableId="836308889">
    <w:abstractNumId w:val="12"/>
  </w:num>
  <w:num w:numId="4" w16cid:durableId="1082482522">
    <w:abstractNumId w:val="0"/>
  </w:num>
  <w:num w:numId="5" w16cid:durableId="64182347">
    <w:abstractNumId w:val="8"/>
  </w:num>
  <w:num w:numId="6" w16cid:durableId="1125465056">
    <w:abstractNumId w:val="11"/>
  </w:num>
  <w:num w:numId="7" w16cid:durableId="1700544962">
    <w:abstractNumId w:val="2"/>
  </w:num>
  <w:num w:numId="8" w16cid:durableId="1211381012">
    <w:abstractNumId w:val="9"/>
  </w:num>
  <w:num w:numId="9" w16cid:durableId="856429780">
    <w:abstractNumId w:val="1"/>
  </w:num>
  <w:num w:numId="10" w16cid:durableId="1192651159">
    <w:abstractNumId w:val="5"/>
  </w:num>
  <w:num w:numId="11" w16cid:durableId="639187870">
    <w:abstractNumId w:val="3"/>
  </w:num>
  <w:num w:numId="12" w16cid:durableId="1746300302">
    <w:abstractNumId w:val="7"/>
  </w:num>
  <w:num w:numId="13" w16cid:durableId="8523075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F15"/>
    <w:rsid w:val="00017F67"/>
    <w:rsid w:val="00024717"/>
    <w:rsid w:val="0006105A"/>
    <w:rsid w:val="000654FF"/>
    <w:rsid w:val="000672F9"/>
    <w:rsid w:val="00094E9B"/>
    <w:rsid w:val="000C3FE4"/>
    <w:rsid w:val="000E222F"/>
    <w:rsid w:val="000E6D37"/>
    <w:rsid w:val="00131B82"/>
    <w:rsid w:val="00133BEA"/>
    <w:rsid w:val="00136CBF"/>
    <w:rsid w:val="00153E6C"/>
    <w:rsid w:val="001862F7"/>
    <w:rsid w:val="001979D7"/>
    <w:rsid w:val="001A5019"/>
    <w:rsid w:val="001B7ADC"/>
    <w:rsid w:val="001D6F12"/>
    <w:rsid w:val="001E304E"/>
    <w:rsid w:val="001E3186"/>
    <w:rsid w:val="001E603C"/>
    <w:rsid w:val="002108E7"/>
    <w:rsid w:val="00211376"/>
    <w:rsid w:val="0021725C"/>
    <w:rsid w:val="00222DC7"/>
    <w:rsid w:val="00243F1C"/>
    <w:rsid w:val="0027676B"/>
    <w:rsid w:val="002921A1"/>
    <w:rsid w:val="00293A4C"/>
    <w:rsid w:val="002D79B1"/>
    <w:rsid w:val="00321BDD"/>
    <w:rsid w:val="00327C8F"/>
    <w:rsid w:val="0036345E"/>
    <w:rsid w:val="00383A1D"/>
    <w:rsid w:val="003C12BD"/>
    <w:rsid w:val="003F7AD6"/>
    <w:rsid w:val="00406279"/>
    <w:rsid w:val="00416DBF"/>
    <w:rsid w:val="004301A5"/>
    <w:rsid w:val="0043307C"/>
    <w:rsid w:val="004421E3"/>
    <w:rsid w:val="0045418A"/>
    <w:rsid w:val="00460C12"/>
    <w:rsid w:val="00460F3E"/>
    <w:rsid w:val="00471739"/>
    <w:rsid w:val="004A24ED"/>
    <w:rsid w:val="004D0E94"/>
    <w:rsid w:val="004F67DB"/>
    <w:rsid w:val="00500C2A"/>
    <w:rsid w:val="00523ABC"/>
    <w:rsid w:val="00527F0E"/>
    <w:rsid w:val="00557E95"/>
    <w:rsid w:val="005C6041"/>
    <w:rsid w:val="005F0D4B"/>
    <w:rsid w:val="00603BBD"/>
    <w:rsid w:val="00605264"/>
    <w:rsid w:val="00613A93"/>
    <w:rsid w:val="00621626"/>
    <w:rsid w:val="006274EC"/>
    <w:rsid w:val="00632C36"/>
    <w:rsid w:val="006362D8"/>
    <w:rsid w:val="0065692E"/>
    <w:rsid w:val="00681613"/>
    <w:rsid w:val="00681E19"/>
    <w:rsid w:val="006A212E"/>
    <w:rsid w:val="006A33D9"/>
    <w:rsid w:val="006D02C6"/>
    <w:rsid w:val="006D300B"/>
    <w:rsid w:val="006D520D"/>
    <w:rsid w:val="006E10D2"/>
    <w:rsid w:val="007118B4"/>
    <w:rsid w:val="007454E3"/>
    <w:rsid w:val="0076326A"/>
    <w:rsid w:val="0076709F"/>
    <w:rsid w:val="00790FFD"/>
    <w:rsid w:val="007A7568"/>
    <w:rsid w:val="007B1B03"/>
    <w:rsid w:val="007C14AA"/>
    <w:rsid w:val="007C337A"/>
    <w:rsid w:val="00803F15"/>
    <w:rsid w:val="008417CF"/>
    <w:rsid w:val="00844E65"/>
    <w:rsid w:val="00851671"/>
    <w:rsid w:val="00873143"/>
    <w:rsid w:val="00894BB9"/>
    <w:rsid w:val="008A5A56"/>
    <w:rsid w:val="008B363B"/>
    <w:rsid w:val="008C3B9B"/>
    <w:rsid w:val="008E2E42"/>
    <w:rsid w:val="008F5AD2"/>
    <w:rsid w:val="00926B46"/>
    <w:rsid w:val="00953C85"/>
    <w:rsid w:val="00965A27"/>
    <w:rsid w:val="009904CD"/>
    <w:rsid w:val="009A391C"/>
    <w:rsid w:val="009D30CE"/>
    <w:rsid w:val="009F7D29"/>
    <w:rsid w:val="00A0623C"/>
    <w:rsid w:val="00A07925"/>
    <w:rsid w:val="00A539C1"/>
    <w:rsid w:val="00A55612"/>
    <w:rsid w:val="00A67D95"/>
    <w:rsid w:val="00A877A4"/>
    <w:rsid w:val="00A951E0"/>
    <w:rsid w:val="00A97EE2"/>
    <w:rsid w:val="00AE2501"/>
    <w:rsid w:val="00B0643A"/>
    <w:rsid w:val="00B22E5A"/>
    <w:rsid w:val="00B832DB"/>
    <w:rsid w:val="00BE3B4D"/>
    <w:rsid w:val="00BE4AE5"/>
    <w:rsid w:val="00BF052C"/>
    <w:rsid w:val="00C04B00"/>
    <w:rsid w:val="00C12F0F"/>
    <w:rsid w:val="00C263B3"/>
    <w:rsid w:val="00C52368"/>
    <w:rsid w:val="00C67921"/>
    <w:rsid w:val="00CA46A3"/>
    <w:rsid w:val="00CA5735"/>
    <w:rsid w:val="00CB1D0B"/>
    <w:rsid w:val="00CB5820"/>
    <w:rsid w:val="00CD107F"/>
    <w:rsid w:val="00CD30EC"/>
    <w:rsid w:val="00CF2E5E"/>
    <w:rsid w:val="00D82A98"/>
    <w:rsid w:val="00D83A7E"/>
    <w:rsid w:val="00D9626E"/>
    <w:rsid w:val="00DB3862"/>
    <w:rsid w:val="00DD158B"/>
    <w:rsid w:val="00E00233"/>
    <w:rsid w:val="00E13FAE"/>
    <w:rsid w:val="00E304B7"/>
    <w:rsid w:val="00E91805"/>
    <w:rsid w:val="00EC7077"/>
    <w:rsid w:val="00ED5623"/>
    <w:rsid w:val="00EE4282"/>
    <w:rsid w:val="00EF72BD"/>
    <w:rsid w:val="00F04155"/>
    <w:rsid w:val="00F11237"/>
    <w:rsid w:val="00F17C49"/>
    <w:rsid w:val="00F26828"/>
    <w:rsid w:val="00F31D75"/>
    <w:rsid w:val="00F42FE4"/>
    <w:rsid w:val="00F4666C"/>
    <w:rsid w:val="00F618FE"/>
    <w:rsid w:val="00F61FF5"/>
    <w:rsid w:val="00F71874"/>
    <w:rsid w:val="00F80808"/>
    <w:rsid w:val="00FC046F"/>
    <w:rsid w:val="00FD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8B2B0"/>
  <w15:chartTrackingRefBased/>
  <w15:docId w15:val="{9BB49057-9407-49C5-962C-1B0128341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4717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DD158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C337A"/>
  </w:style>
  <w:style w:type="paragraph" w:styleId="Stopka">
    <w:name w:val="footer"/>
    <w:basedOn w:val="Normalny"/>
    <w:link w:val="Stopka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337A"/>
  </w:style>
  <w:style w:type="table" w:styleId="Tabela-Siatka">
    <w:name w:val="Table Grid"/>
    <w:basedOn w:val="Standardowy"/>
    <w:uiPriority w:val="3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uiPriority w:val="9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3C85"/>
    <w:rPr>
      <w:sz w:val="20"/>
      <w:szCs w:val="20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53C85"/>
    <w:rPr>
      <w:rFonts w:ascii="Asap" w:hAnsi="Asap"/>
      <w:color w:val="575756"/>
      <w:lang w:eastAsia="en-US"/>
    </w:rPr>
  </w:style>
  <w:style w:type="character" w:styleId="Odwoanieprzypisukocowego">
    <w:name w:val="endnote reference"/>
    <w:uiPriority w:val="99"/>
    <w:semiHidden/>
    <w:unhideWhenUsed/>
    <w:rsid w:val="00953C8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F041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415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04155"/>
    <w:rPr>
      <w:rFonts w:ascii="Asap" w:hAnsi="Asap"/>
      <w:color w:val="5757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415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04155"/>
    <w:rPr>
      <w:rFonts w:ascii="Asap" w:hAnsi="Asap"/>
      <w:b/>
      <w:bCs/>
      <w:color w:val="57575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41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04155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link w:val="Nagwek3"/>
    <w:uiPriority w:val="9"/>
    <w:semiHidden/>
    <w:rsid w:val="00DD158B"/>
    <w:rPr>
      <w:rFonts w:ascii="Calibri Light" w:eastAsia="Times New Roman" w:hAnsi="Calibri Light" w:cs="Times New Roman"/>
      <w:b/>
      <w:bCs/>
      <w:color w:val="575756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Windows\Temporary%20Internet%20Files\Content.IE5\PBMX05IO\papier_firmowy_ogolny_2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7A6D2-C568-4312-B1EC-9EFE27EA2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papier_firmowy_ogolny_2.dot</Template>
  <TotalTime>6</TotalTime>
  <Pages>2</Pages>
  <Words>307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Artur Thill</cp:lastModifiedBy>
  <cp:revision>8</cp:revision>
  <cp:lastPrinted>2021-02-01T10:58:00Z</cp:lastPrinted>
  <dcterms:created xsi:type="dcterms:W3CDTF">2022-09-29T07:20:00Z</dcterms:created>
  <dcterms:modified xsi:type="dcterms:W3CDTF">2022-12-21T11:03:00Z</dcterms:modified>
</cp:coreProperties>
</file>